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E2AE" w14:textId="29992F88" w:rsidR="003065A6" w:rsidRPr="00084895" w:rsidRDefault="003065A6" w:rsidP="000848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Open Sans Light" w:hAnsi="Open Sans Light" w:cs="Open Sans Light"/>
          <w:b/>
          <w:iCs/>
          <w:sz w:val="20"/>
          <w:szCs w:val="20"/>
        </w:rPr>
      </w:pPr>
      <w:r w:rsidRPr="00084895">
        <w:rPr>
          <w:rFonts w:ascii="Open Sans ExtraBold" w:hAnsi="Open Sans ExtraBold" w:cs="Open Sans ExtraBold"/>
          <w:b/>
          <w:sz w:val="20"/>
          <w:szCs w:val="20"/>
        </w:rPr>
        <w:t>Posláním</w:t>
      </w:r>
      <w:r w:rsidRPr="00084895">
        <w:rPr>
          <w:rFonts w:ascii="Open Sans Light" w:hAnsi="Open Sans Light" w:cs="Open Sans Light"/>
          <w:sz w:val="20"/>
          <w:szCs w:val="20"/>
        </w:rPr>
        <w:t xml:space="preserve"> </w:t>
      </w:r>
      <w:r w:rsidRPr="00E91804">
        <w:rPr>
          <w:rFonts w:ascii="Open Sans Light" w:hAnsi="Open Sans Light" w:cs="Open Sans Light"/>
          <w:iCs/>
          <w:sz w:val="20"/>
          <w:szCs w:val="20"/>
        </w:rPr>
        <w:t>Domova pro osoby se zdravotním postižením</w:t>
      </w:r>
      <w:r w:rsidR="00707660" w:rsidRPr="00E91804">
        <w:rPr>
          <w:rFonts w:ascii="Open Sans Light" w:hAnsi="Open Sans Light" w:cs="Open Sans Light"/>
          <w:iCs/>
          <w:sz w:val="20"/>
          <w:szCs w:val="20"/>
        </w:rPr>
        <w:t xml:space="preserve"> Staré Město je podpora a pomoc lidem s mentálním a kombinovaným postižením v nepříznivé sociální situaci, kterou nelze řešit využitím jiné sociální služby. Primárně poskytujeme podporu a pomoc těm osobám, které potřebují péči a podporu 24 hodin denně a žijí ne území Zlínského kraje anebo zde mají sociální vazby. Stávající </w:t>
      </w:r>
      <w:r w:rsidR="00D3617B" w:rsidRPr="00E91804">
        <w:rPr>
          <w:rFonts w:ascii="Open Sans Light" w:hAnsi="Open Sans Light" w:cs="Open Sans Light"/>
          <w:iCs/>
          <w:sz w:val="20"/>
          <w:szCs w:val="20"/>
        </w:rPr>
        <w:t>klienty</w:t>
      </w:r>
      <w:r w:rsidR="00707660" w:rsidRPr="00E91804">
        <w:rPr>
          <w:rFonts w:ascii="Open Sans Light" w:hAnsi="Open Sans Light" w:cs="Open Sans Light"/>
          <w:iCs/>
          <w:sz w:val="20"/>
          <w:szCs w:val="20"/>
        </w:rPr>
        <w:t xml:space="preserve"> s nízkou a střední mírou potřebné podpory podporujeme v přechodu do běžného prostředí, aby mohli žít běžný způsob života, nebo do sociálních služeb komunitního typu, vzhledem k individuálním možnostem a potřebám </w:t>
      </w:r>
      <w:r w:rsidR="008E3A3C" w:rsidRPr="00E91804">
        <w:rPr>
          <w:rFonts w:ascii="Open Sans Light" w:hAnsi="Open Sans Light" w:cs="Open Sans Light"/>
          <w:iCs/>
          <w:sz w:val="20"/>
          <w:szCs w:val="20"/>
        </w:rPr>
        <w:t>klienta</w:t>
      </w:r>
      <w:r w:rsidRPr="00E91804">
        <w:rPr>
          <w:rFonts w:ascii="Open Sans Light" w:hAnsi="Open Sans Light" w:cs="Open Sans Light"/>
          <w:b/>
          <w:iCs/>
          <w:sz w:val="20"/>
          <w:szCs w:val="20"/>
        </w:rPr>
        <w:t>.</w:t>
      </w:r>
    </w:p>
    <w:p w14:paraId="684A2AE7" w14:textId="0645CA69" w:rsidR="002B418B" w:rsidRDefault="002B418B" w:rsidP="00B61EEA">
      <w:pPr>
        <w:spacing w:line="240" w:lineRule="auto"/>
        <w:contextualSpacing/>
        <w:jc w:val="both"/>
        <w:rPr>
          <w:rFonts w:ascii="Open Sans Light" w:hAnsi="Open Sans Light" w:cs="Open Sans Light"/>
          <w:sz w:val="20"/>
          <w:szCs w:val="20"/>
        </w:rPr>
      </w:pPr>
    </w:p>
    <w:p w14:paraId="3E72E1A8" w14:textId="77777777" w:rsidR="00084895" w:rsidRPr="00084895" w:rsidRDefault="00084895" w:rsidP="00B61EEA">
      <w:pPr>
        <w:spacing w:line="240" w:lineRule="auto"/>
        <w:contextualSpacing/>
        <w:jc w:val="both"/>
        <w:rPr>
          <w:rFonts w:ascii="Open Sans Light" w:hAnsi="Open Sans Light" w:cs="Open Sans Light"/>
          <w:sz w:val="20"/>
          <w:szCs w:val="20"/>
        </w:rPr>
      </w:pPr>
    </w:p>
    <w:p w14:paraId="005CC18E" w14:textId="48CF06CE" w:rsidR="0050090A" w:rsidRPr="00C454A8" w:rsidRDefault="00096229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ExtraBold" w:hAnsi="Open Sans ExtraBold" w:cs="Open Sans ExtraBold"/>
          <w:b/>
          <w:sz w:val="20"/>
          <w:szCs w:val="20"/>
        </w:rPr>
        <w:t>Cílovou skupinou</w:t>
      </w:r>
      <w:r w:rsidRPr="00084895">
        <w:rPr>
          <w:rFonts w:ascii="Open Sans Light" w:hAnsi="Open Sans Light" w:cs="Open Sans Light"/>
          <w:sz w:val="20"/>
          <w:szCs w:val="20"/>
        </w:rPr>
        <w:t xml:space="preserve"> </w:t>
      </w:r>
      <w:r w:rsidRPr="00C454A8">
        <w:rPr>
          <w:rFonts w:ascii="Open Sans Light" w:hAnsi="Open Sans Light" w:cs="Open Sans Light"/>
          <w:sz w:val="20"/>
          <w:szCs w:val="20"/>
        </w:rPr>
        <w:t>Domova pro osoby se zdravotním postižením</w:t>
      </w:r>
      <w:r w:rsidR="00906898" w:rsidRPr="00C454A8">
        <w:rPr>
          <w:rFonts w:ascii="Open Sans Light" w:hAnsi="Open Sans Light" w:cs="Open Sans Light"/>
          <w:sz w:val="20"/>
          <w:szCs w:val="20"/>
        </w:rPr>
        <w:t xml:space="preserve"> Staré Město</w:t>
      </w:r>
      <w:r w:rsidRPr="00C454A8">
        <w:rPr>
          <w:rFonts w:ascii="Open Sans Light" w:hAnsi="Open Sans Light" w:cs="Open Sans Light"/>
          <w:sz w:val="20"/>
          <w:szCs w:val="20"/>
        </w:rPr>
        <w:t xml:space="preserve"> jsou osoby s</w:t>
      </w:r>
      <w:r w:rsidR="00284C57" w:rsidRPr="00C454A8">
        <w:rPr>
          <w:rFonts w:ascii="Open Sans Light" w:hAnsi="Open Sans Light" w:cs="Open Sans Light"/>
          <w:sz w:val="20"/>
          <w:szCs w:val="20"/>
        </w:rPr>
        <w:t> </w:t>
      </w:r>
      <w:r w:rsidRPr="00C454A8">
        <w:rPr>
          <w:rFonts w:ascii="Open Sans Light" w:hAnsi="Open Sans Light" w:cs="Open Sans Light"/>
          <w:sz w:val="20"/>
          <w:szCs w:val="20"/>
        </w:rPr>
        <w:t>mentálním</w:t>
      </w:r>
      <w:r w:rsidR="00284C57" w:rsidRPr="00C454A8">
        <w:rPr>
          <w:rFonts w:ascii="Open Sans Light" w:hAnsi="Open Sans Light" w:cs="Open Sans Light"/>
          <w:sz w:val="20"/>
          <w:szCs w:val="20"/>
        </w:rPr>
        <w:t xml:space="preserve"> postižením</w:t>
      </w:r>
      <w:r w:rsidRPr="00C454A8">
        <w:rPr>
          <w:rFonts w:ascii="Open Sans Light" w:hAnsi="Open Sans Light" w:cs="Open Sans Light"/>
          <w:sz w:val="20"/>
          <w:szCs w:val="20"/>
        </w:rPr>
        <w:t xml:space="preserve"> a </w:t>
      </w:r>
      <w:r w:rsidR="00284C57" w:rsidRPr="00C454A8">
        <w:rPr>
          <w:rFonts w:ascii="Open Sans Light" w:hAnsi="Open Sans Light" w:cs="Open Sans Light"/>
          <w:sz w:val="20"/>
          <w:szCs w:val="20"/>
        </w:rPr>
        <w:t xml:space="preserve">osoby s </w:t>
      </w:r>
      <w:r w:rsidRPr="00C454A8">
        <w:rPr>
          <w:rFonts w:ascii="Open Sans Light" w:hAnsi="Open Sans Light" w:cs="Open Sans Light"/>
          <w:sz w:val="20"/>
          <w:szCs w:val="20"/>
        </w:rPr>
        <w:t>kombinovaným postižením</w:t>
      </w:r>
      <w:r w:rsidR="00707660" w:rsidRPr="00C454A8">
        <w:rPr>
          <w:rFonts w:ascii="Open Sans Light" w:hAnsi="Open Sans Light" w:cs="Open Sans Light"/>
          <w:sz w:val="20"/>
          <w:szCs w:val="20"/>
        </w:rPr>
        <w:t xml:space="preserve"> </w:t>
      </w:r>
      <w:r w:rsidR="00B36585" w:rsidRPr="00C454A8">
        <w:rPr>
          <w:rFonts w:ascii="Open Sans Light" w:hAnsi="Open Sans Light" w:cs="Open Sans Light"/>
          <w:sz w:val="20"/>
          <w:szCs w:val="20"/>
        </w:rPr>
        <w:t>anebo</w:t>
      </w:r>
      <w:r w:rsidR="00707660" w:rsidRPr="00C454A8">
        <w:rPr>
          <w:rFonts w:ascii="Open Sans Light" w:hAnsi="Open Sans Light" w:cs="Open Sans Light"/>
          <w:sz w:val="20"/>
          <w:szCs w:val="20"/>
        </w:rPr>
        <w:t xml:space="preserve"> </w:t>
      </w:r>
      <w:r w:rsidR="00284C57" w:rsidRPr="00C454A8">
        <w:rPr>
          <w:rFonts w:ascii="Open Sans Light" w:hAnsi="Open Sans Light" w:cs="Open Sans Light"/>
          <w:sz w:val="20"/>
          <w:szCs w:val="20"/>
        </w:rPr>
        <w:t xml:space="preserve">osoby </w:t>
      </w:r>
      <w:r w:rsidR="00707660" w:rsidRPr="00C454A8">
        <w:rPr>
          <w:rFonts w:ascii="Open Sans Light" w:hAnsi="Open Sans Light" w:cs="Open Sans Light"/>
          <w:sz w:val="20"/>
          <w:szCs w:val="20"/>
        </w:rPr>
        <w:t>s</w:t>
      </w:r>
      <w:r w:rsidR="00284C57" w:rsidRPr="00C454A8">
        <w:rPr>
          <w:rFonts w:ascii="Open Sans Light" w:hAnsi="Open Sans Light" w:cs="Open Sans Light"/>
          <w:sz w:val="20"/>
          <w:szCs w:val="20"/>
        </w:rPr>
        <w:t> poruchou autistického</w:t>
      </w:r>
      <w:r w:rsidR="00707660" w:rsidRPr="00C454A8">
        <w:rPr>
          <w:rFonts w:ascii="Open Sans Light" w:hAnsi="Open Sans Light" w:cs="Open Sans Light"/>
          <w:sz w:val="20"/>
          <w:szCs w:val="20"/>
        </w:rPr>
        <w:t xml:space="preserve"> spektra</w:t>
      </w:r>
      <w:r w:rsidR="00284C57" w:rsidRPr="00C454A8">
        <w:rPr>
          <w:rFonts w:ascii="Open Sans Light" w:hAnsi="Open Sans Light" w:cs="Open Sans Light"/>
          <w:sz w:val="20"/>
          <w:szCs w:val="20"/>
        </w:rPr>
        <w:t xml:space="preserve"> s chováním náročným na péči, které potřebují vysokou míru podpory a jejichž situace vyžaduje pravidelnou podporu a pomoc druhé osoby</w:t>
      </w:r>
      <w:r w:rsidRPr="00C454A8">
        <w:rPr>
          <w:rFonts w:ascii="Open Sans Light" w:hAnsi="Open Sans Light" w:cs="Open Sans Light"/>
          <w:sz w:val="20"/>
          <w:szCs w:val="20"/>
        </w:rPr>
        <w:t xml:space="preserve"> ve věku od 1</w:t>
      </w:r>
      <w:r w:rsidR="00574E01" w:rsidRPr="00C454A8">
        <w:rPr>
          <w:rFonts w:ascii="Open Sans Light" w:hAnsi="Open Sans Light" w:cs="Open Sans Light"/>
          <w:sz w:val="20"/>
          <w:szCs w:val="20"/>
        </w:rPr>
        <w:t>8</w:t>
      </w:r>
      <w:r w:rsidRPr="00C454A8">
        <w:rPr>
          <w:rFonts w:ascii="Open Sans Light" w:hAnsi="Open Sans Light" w:cs="Open Sans Light"/>
          <w:sz w:val="20"/>
          <w:szCs w:val="20"/>
        </w:rPr>
        <w:t xml:space="preserve"> let. </w:t>
      </w:r>
    </w:p>
    <w:p w14:paraId="284BDE1D" w14:textId="0A6B7E06" w:rsidR="00A01911" w:rsidRPr="00084895" w:rsidRDefault="00A01911" w:rsidP="00FC72AF">
      <w:pPr>
        <w:autoSpaceDE w:val="0"/>
        <w:autoSpaceDN w:val="0"/>
        <w:adjustRightInd w:val="0"/>
        <w:spacing w:after="0" w:line="240" w:lineRule="auto"/>
        <w:contextualSpacing/>
        <w:rPr>
          <w:rFonts w:ascii="Open Sans Light" w:hAnsi="Open Sans Light" w:cs="Open Sans Light"/>
          <w:bCs/>
          <w:sz w:val="20"/>
          <w:szCs w:val="20"/>
        </w:rPr>
      </w:pPr>
    </w:p>
    <w:p w14:paraId="0D0B5BAC" w14:textId="35C2CBBB" w:rsidR="004D469F" w:rsidRPr="00084895" w:rsidRDefault="00E4211E" w:rsidP="00084895">
      <w:pPr>
        <w:spacing w:line="240" w:lineRule="auto"/>
        <w:contextualSpacing/>
        <w:jc w:val="center"/>
        <w:rPr>
          <w:rFonts w:ascii="Open Sans Light" w:hAnsi="Open Sans Light" w:cs="Open Sans Light"/>
          <w:b/>
          <w:sz w:val="20"/>
          <w:szCs w:val="20"/>
          <w:u w:val="single"/>
        </w:rPr>
      </w:pPr>
      <w:r w:rsidRPr="00E4211E">
        <w:rPr>
          <w:rFonts w:ascii="Open Sans Light" w:hAnsi="Open Sans Light" w:cs="Open Sans Light"/>
          <w:b/>
          <w:sz w:val="20"/>
          <w:szCs w:val="20"/>
          <w:u w:val="single"/>
        </w:rPr>
        <w:t> </w:t>
      </w:r>
    </w:p>
    <w:p w14:paraId="51692880" w14:textId="1CC56E23" w:rsidR="009C2155" w:rsidRPr="00084895" w:rsidRDefault="00E91804" w:rsidP="00B61EEA">
      <w:pPr>
        <w:spacing w:line="240" w:lineRule="auto"/>
        <w:contextualSpacing/>
        <w:jc w:val="both"/>
        <w:rPr>
          <w:rFonts w:ascii="Open Sans Light" w:hAnsi="Open Sans Light" w:cs="Open Sans Light"/>
          <w:b/>
          <w:sz w:val="20"/>
          <w:szCs w:val="20"/>
          <w:u w:val="single"/>
        </w:rPr>
      </w:pPr>
      <w:r w:rsidRPr="00E4211E">
        <w:rPr>
          <w:rFonts w:ascii="Open Sans Light" w:hAnsi="Open Sans Light" w:cs="Open Sans Light"/>
          <w:b/>
          <w:noProof/>
          <w:sz w:val="20"/>
          <w:szCs w:val="20"/>
          <w:u w:val="single"/>
        </w:rPr>
        <w:drawing>
          <wp:inline distT="0" distB="0" distL="0" distR="0" wp14:anchorId="5D1EF72D" wp14:editId="690E0F54">
            <wp:extent cx="2946515" cy="1724025"/>
            <wp:effectExtent l="0" t="0" r="6350" b="0"/>
            <wp:docPr id="1390406882" name="Obrázek 2" descr="Obsah obrázku interiér, zeď, podlaha, interiérový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06882" name="Obrázek 2" descr="Obsah obrázku interiér, zeď, podlaha, interiérový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32" cy="172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EFCE" w14:textId="77777777" w:rsidR="00E91804" w:rsidRDefault="00E91804" w:rsidP="00B61EEA">
      <w:pPr>
        <w:spacing w:after="0" w:line="240" w:lineRule="auto"/>
        <w:jc w:val="both"/>
        <w:rPr>
          <w:rFonts w:ascii="Open Sans ExtraBold" w:hAnsi="Open Sans ExtraBold" w:cs="Open Sans ExtraBold"/>
          <w:b/>
          <w:bCs/>
          <w:sz w:val="20"/>
          <w:szCs w:val="20"/>
        </w:rPr>
      </w:pPr>
    </w:p>
    <w:p w14:paraId="30F1A92D" w14:textId="77777777" w:rsidR="00E91804" w:rsidRDefault="00E91804" w:rsidP="00B61EEA">
      <w:pPr>
        <w:spacing w:after="0" w:line="240" w:lineRule="auto"/>
        <w:jc w:val="both"/>
        <w:rPr>
          <w:rFonts w:ascii="Open Sans ExtraBold" w:hAnsi="Open Sans ExtraBold" w:cs="Open Sans ExtraBold"/>
          <w:b/>
          <w:bCs/>
          <w:sz w:val="20"/>
          <w:szCs w:val="20"/>
        </w:rPr>
      </w:pPr>
    </w:p>
    <w:p w14:paraId="474AD75C" w14:textId="77777777" w:rsidR="00E91804" w:rsidRDefault="00E91804" w:rsidP="00B61EEA">
      <w:pPr>
        <w:spacing w:after="0" w:line="240" w:lineRule="auto"/>
        <w:jc w:val="both"/>
        <w:rPr>
          <w:rFonts w:ascii="Open Sans ExtraBold" w:hAnsi="Open Sans ExtraBold" w:cs="Open Sans ExtraBold"/>
          <w:b/>
          <w:bCs/>
          <w:sz w:val="20"/>
          <w:szCs w:val="20"/>
        </w:rPr>
      </w:pPr>
    </w:p>
    <w:p w14:paraId="37E8588F" w14:textId="41F3F6AB" w:rsidR="003065A6" w:rsidRPr="00084895" w:rsidRDefault="003D4AF2" w:rsidP="00B61EEA">
      <w:p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ExtraBold" w:hAnsi="Open Sans ExtraBold" w:cs="Open Sans ExtraBold"/>
          <w:b/>
          <w:bCs/>
          <w:sz w:val="20"/>
          <w:szCs w:val="20"/>
        </w:rPr>
        <w:t>Z</w:t>
      </w:r>
      <w:r w:rsidR="00662350" w:rsidRPr="00084895">
        <w:rPr>
          <w:rFonts w:ascii="Open Sans ExtraBold" w:hAnsi="Open Sans ExtraBold" w:cs="Open Sans ExtraBold"/>
          <w:b/>
          <w:bCs/>
          <w:sz w:val="20"/>
          <w:szCs w:val="20"/>
        </w:rPr>
        <w:t>ásady</w:t>
      </w:r>
      <w:r w:rsidR="00662350" w:rsidRPr="00084895">
        <w:rPr>
          <w:rFonts w:ascii="Open Sans ExtraBold" w:hAnsi="Open Sans ExtraBold" w:cs="Open Sans ExtraBold"/>
          <w:sz w:val="20"/>
          <w:szCs w:val="20"/>
        </w:rPr>
        <w:t xml:space="preserve"> </w:t>
      </w:r>
      <w:r w:rsidRPr="00084895">
        <w:rPr>
          <w:rFonts w:ascii="Open Sans ExtraBold" w:hAnsi="Open Sans ExtraBold" w:cs="Open Sans ExtraBold"/>
          <w:b/>
          <w:sz w:val="20"/>
          <w:szCs w:val="20"/>
        </w:rPr>
        <w:t xml:space="preserve">poskytování </w:t>
      </w:r>
      <w:r w:rsidR="00662350" w:rsidRPr="00084895">
        <w:rPr>
          <w:rFonts w:ascii="Open Sans ExtraBold" w:hAnsi="Open Sans ExtraBold" w:cs="Open Sans ExtraBold"/>
          <w:b/>
          <w:sz w:val="20"/>
          <w:szCs w:val="20"/>
        </w:rPr>
        <w:t xml:space="preserve">sociální </w:t>
      </w:r>
      <w:r w:rsidRPr="00084895">
        <w:rPr>
          <w:rFonts w:ascii="Open Sans ExtraBold" w:hAnsi="Open Sans ExtraBold" w:cs="Open Sans ExtraBold"/>
          <w:b/>
          <w:sz w:val="20"/>
          <w:szCs w:val="20"/>
        </w:rPr>
        <w:t>služ</w:t>
      </w:r>
      <w:r w:rsidR="00662350" w:rsidRPr="00084895">
        <w:rPr>
          <w:rFonts w:ascii="Open Sans ExtraBold" w:hAnsi="Open Sans ExtraBold" w:cs="Open Sans ExtraBold"/>
          <w:b/>
          <w:sz w:val="20"/>
          <w:szCs w:val="20"/>
        </w:rPr>
        <w:t>by</w:t>
      </w:r>
      <w:r w:rsidRPr="00084895">
        <w:rPr>
          <w:rFonts w:ascii="Open Sans Light" w:hAnsi="Open Sans Light" w:cs="Open Sans Light"/>
          <w:sz w:val="20"/>
          <w:szCs w:val="20"/>
        </w:rPr>
        <w:t xml:space="preserve"> Domova pro osoby se zdravotním postižením</w:t>
      </w:r>
      <w:r w:rsidR="00662350" w:rsidRPr="00084895">
        <w:rPr>
          <w:rFonts w:ascii="Open Sans Light" w:hAnsi="Open Sans Light" w:cs="Open Sans Light"/>
          <w:sz w:val="20"/>
          <w:szCs w:val="20"/>
        </w:rPr>
        <w:t xml:space="preserve"> Staré Město</w:t>
      </w:r>
    </w:p>
    <w:p w14:paraId="679A26C3" w14:textId="77777777" w:rsidR="00534B54" w:rsidRPr="00084895" w:rsidRDefault="00534B54" w:rsidP="00B61EEA">
      <w:p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</w:p>
    <w:p w14:paraId="15E581FE" w14:textId="51305762" w:rsidR="00454522" w:rsidRPr="00084895" w:rsidRDefault="00662350" w:rsidP="009C2155">
      <w:pPr>
        <w:pStyle w:val="Odstavecseseznamem"/>
        <w:numPr>
          <w:ilvl w:val="0"/>
          <w:numId w:val="25"/>
        </w:numPr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Individuální a empatický přístup</w:t>
      </w:r>
    </w:p>
    <w:p w14:paraId="46953B12" w14:textId="3BCD6C4F" w:rsidR="00662350" w:rsidRPr="00084895" w:rsidRDefault="00662350" w:rsidP="009C2155">
      <w:pPr>
        <w:pStyle w:val="Odstavecseseznamem"/>
        <w:numPr>
          <w:ilvl w:val="0"/>
          <w:numId w:val="25"/>
        </w:numPr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 xml:space="preserve">Podpora klienta v samostatnosti </w:t>
      </w:r>
      <w:r w:rsidR="00084895">
        <w:rPr>
          <w:rFonts w:ascii="Open Sans Light" w:hAnsi="Open Sans Light" w:cs="Open Sans Light"/>
          <w:sz w:val="20"/>
          <w:szCs w:val="20"/>
        </w:rPr>
        <w:br/>
      </w:r>
      <w:r w:rsidRPr="00084895">
        <w:rPr>
          <w:rFonts w:ascii="Open Sans Light" w:hAnsi="Open Sans Light" w:cs="Open Sans Light"/>
          <w:sz w:val="20"/>
          <w:szCs w:val="20"/>
        </w:rPr>
        <w:t>a</w:t>
      </w:r>
      <w:r w:rsidR="00084895">
        <w:rPr>
          <w:rFonts w:ascii="Open Sans Light" w:hAnsi="Open Sans Light" w:cs="Open Sans Light"/>
          <w:sz w:val="20"/>
          <w:szCs w:val="20"/>
        </w:rPr>
        <w:t xml:space="preserve"> </w:t>
      </w:r>
      <w:r w:rsidRPr="00084895">
        <w:rPr>
          <w:rFonts w:ascii="Open Sans Light" w:hAnsi="Open Sans Light" w:cs="Open Sans Light"/>
          <w:sz w:val="20"/>
          <w:szCs w:val="20"/>
        </w:rPr>
        <w:t>soběstačnosti</w:t>
      </w:r>
    </w:p>
    <w:p w14:paraId="4412C848" w14:textId="637AB727" w:rsidR="009C2155" w:rsidRPr="00084895" w:rsidRDefault="00662350" w:rsidP="009C2155">
      <w:pPr>
        <w:pStyle w:val="Odstavecseseznamem"/>
        <w:numPr>
          <w:ilvl w:val="0"/>
          <w:numId w:val="25"/>
        </w:numPr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Podpora klienta při využívání</w:t>
      </w:r>
      <w:r w:rsidR="009C2155" w:rsidRPr="00084895">
        <w:rPr>
          <w:rFonts w:ascii="Open Sans Light" w:hAnsi="Open Sans Light" w:cs="Open Sans Light"/>
          <w:sz w:val="20"/>
          <w:szCs w:val="20"/>
        </w:rPr>
        <w:t xml:space="preserve"> </w:t>
      </w:r>
      <w:r w:rsidRPr="00084895">
        <w:rPr>
          <w:rFonts w:ascii="Open Sans Light" w:hAnsi="Open Sans Light" w:cs="Open Sans Light"/>
          <w:sz w:val="20"/>
          <w:szCs w:val="20"/>
        </w:rPr>
        <w:t>běžných veřejných služeb</w:t>
      </w:r>
      <w:r w:rsidR="009C2155" w:rsidRPr="00084895">
        <w:rPr>
          <w:rFonts w:ascii="Open Sans Light" w:hAnsi="Open Sans Light" w:cs="Open Sans Light"/>
          <w:sz w:val="20"/>
          <w:szCs w:val="20"/>
        </w:rPr>
        <w:t xml:space="preserve"> s cílem jeho začlenění do společnosti</w:t>
      </w:r>
    </w:p>
    <w:p w14:paraId="3379B660" w14:textId="77777777" w:rsidR="009C2155" w:rsidRPr="00084895" w:rsidRDefault="009C2155" w:rsidP="009C2155">
      <w:pPr>
        <w:pStyle w:val="Odstavecseseznamem"/>
        <w:numPr>
          <w:ilvl w:val="0"/>
          <w:numId w:val="25"/>
        </w:numPr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Podpora a pomoc při navazování partnerských a přátelských vztahů</w:t>
      </w:r>
    </w:p>
    <w:p w14:paraId="13DA67E6" w14:textId="2A86B7F3" w:rsidR="00083558" w:rsidRDefault="009C2155" w:rsidP="009C2155">
      <w:pPr>
        <w:pStyle w:val="Odstavecseseznamem"/>
        <w:numPr>
          <w:ilvl w:val="0"/>
          <w:numId w:val="25"/>
        </w:numPr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Vzájemná spolupráce s opatrovníky a</w:t>
      </w:r>
      <w:r w:rsidR="004A36C3">
        <w:rPr>
          <w:rFonts w:ascii="Open Sans Light" w:hAnsi="Open Sans Light" w:cs="Open Sans Light"/>
          <w:sz w:val="20"/>
          <w:szCs w:val="20"/>
        </w:rPr>
        <w:t xml:space="preserve"> </w:t>
      </w:r>
      <w:r w:rsidRPr="00084895">
        <w:rPr>
          <w:rFonts w:ascii="Open Sans Light" w:hAnsi="Open Sans Light" w:cs="Open Sans Light"/>
          <w:sz w:val="20"/>
          <w:szCs w:val="20"/>
        </w:rPr>
        <w:t>rodinnými příslušníky</w:t>
      </w:r>
    </w:p>
    <w:p w14:paraId="6AFC5FDD" w14:textId="3800DAE5" w:rsidR="00662350" w:rsidRPr="00084895" w:rsidRDefault="009C2155" w:rsidP="00083558">
      <w:pPr>
        <w:pStyle w:val="Odstavecseseznamem"/>
        <w:spacing w:after="0"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 xml:space="preserve">  </w:t>
      </w:r>
    </w:p>
    <w:p w14:paraId="37D0CBE7" w14:textId="67D0358C" w:rsidR="00F80575" w:rsidRPr="00C454A8" w:rsidRDefault="00083558" w:rsidP="00F80575">
      <w:pPr>
        <w:spacing w:after="0" w:line="240" w:lineRule="auto"/>
        <w:ind w:left="360"/>
        <w:jc w:val="both"/>
        <w:rPr>
          <w:rFonts w:ascii="Open Sans Light" w:hAnsi="Open Sans Light" w:cs="Open Sans Light"/>
          <w:color w:val="000000" w:themeColor="text1"/>
          <w:sz w:val="20"/>
          <w:szCs w:val="20"/>
        </w:rPr>
      </w:pP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V z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ařízení j</w:t>
      </w: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sou 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čtyř</w:t>
      </w: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i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 </w:t>
      </w:r>
      <w:r w:rsidR="00B3658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domácnosti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, v každé z nich se nachází 8 pokojů, jednolůžkových nebo dvoulůžkových</w:t>
      </w:r>
      <w:r w:rsidR="00095F94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 a 2 individuální domácnosti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. Pokoje jsou bez vlastního sociálního zařízení, součástí </w:t>
      </w:r>
      <w:r w:rsidR="00B3658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domácnosti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 </w:t>
      </w: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je společenská místnost a jídelna, kuchyňka, hygienické zázemí, </w:t>
      </w:r>
      <w:r w:rsidR="00F80575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pračka a sušička.</w:t>
      </w:r>
    </w:p>
    <w:p w14:paraId="468C51D2" w14:textId="0A93CE2B" w:rsidR="00083558" w:rsidRPr="00C454A8" w:rsidRDefault="001378E2" w:rsidP="00F80575">
      <w:pPr>
        <w:spacing w:after="0" w:line="240" w:lineRule="auto"/>
        <w:ind w:left="360"/>
        <w:jc w:val="both"/>
        <w:rPr>
          <w:rFonts w:ascii="Open Sans Light" w:hAnsi="Open Sans Light" w:cs="Open Sans Light"/>
          <w:color w:val="000000" w:themeColor="text1"/>
          <w:sz w:val="20"/>
          <w:szCs w:val="20"/>
        </w:rPr>
      </w:pP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Klienti</w:t>
      </w:r>
      <w:r w:rsidR="00083558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 mohou využívat prostory pro aktivizační</w:t>
      </w:r>
      <w:r w:rsidR="00CA61E4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 xml:space="preserve"> </w:t>
      </w:r>
      <w:r w:rsidR="00083558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činnosti, relaxaci</w:t>
      </w:r>
      <w:r w:rsidR="00CA61E4"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, interní kavárnu, snoezelen, interaktivní stůl s počítačem, prostornou zahradu s altánem.</w:t>
      </w:r>
    </w:p>
    <w:p w14:paraId="2C9326FB" w14:textId="13C4A08B" w:rsidR="00ED4C38" w:rsidRPr="00C454A8" w:rsidRDefault="00CA61E4" w:rsidP="007F4660">
      <w:pPr>
        <w:spacing w:after="0" w:line="240" w:lineRule="auto"/>
        <w:ind w:left="360"/>
        <w:jc w:val="both"/>
        <w:rPr>
          <w:rFonts w:ascii="Open Sans Light" w:hAnsi="Open Sans Light" w:cs="Open Sans Light"/>
          <w:color w:val="000000" w:themeColor="text1"/>
          <w:sz w:val="20"/>
          <w:szCs w:val="20"/>
        </w:rPr>
      </w:pPr>
      <w:r w:rsidRPr="00C454A8">
        <w:rPr>
          <w:rFonts w:ascii="Open Sans Light" w:hAnsi="Open Sans Light" w:cs="Open Sans Light"/>
          <w:color w:val="000000" w:themeColor="text1"/>
          <w:sz w:val="20"/>
          <w:szCs w:val="20"/>
        </w:rPr>
        <w:t>Veškeré prostory zařízení jsou bezbariérové, k dispozici jsou dva lůžkové výtahy.</w:t>
      </w:r>
    </w:p>
    <w:p w14:paraId="41F8E070" w14:textId="55179FB6" w:rsidR="00DF7C64" w:rsidRPr="00DF7C64" w:rsidRDefault="0000064D" w:rsidP="00B61EEA">
      <w:pPr>
        <w:spacing w:line="240" w:lineRule="auto"/>
        <w:contextualSpacing/>
        <w:rPr>
          <w:rFonts w:ascii="Open Sans ExtraBold" w:hAnsi="Open Sans ExtraBold" w:cs="Open Sans ExtraBold"/>
          <w:b/>
          <w:sz w:val="20"/>
          <w:szCs w:val="20"/>
        </w:rPr>
      </w:pPr>
      <w:r>
        <w:rPr>
          <w:rFonts w:ascii="Open Sans ExtraBold" w:hAnsi="Open Sans ExtraBold" w:cs="Open Sans ExtraBold"/>
          <w:b/>
          <w:sz w:val="20"/>
          <w:szCs w:val="20"/>
        </w:rPr>
        <w:t>Cíle</w:t>
      </w:r>
    </w:p>
    <w:p w14:paraId="0BC626BC" w14:textId="44A710B8" w:rsidR="00684318" w:rsidRPr="006058B2" w:rsidRDefault="00684318" w:rsidP="00A71D7D">
      <w:pPr>
        <w:pStyle w:val="Odstavecseseznamem"/>
        <w:numPr>
          <w:ilvl w:val="0"/>
          <w:numId w:val="28"/>
        </w:numPr>
        <w:spacing w:after="0"/>
        <w:jc w:val="both"/>
        <w:rPr>
          <w:rFonts w:ascii="Open Sans Light" w:hAnsi="Open Sans Light" w:cs="Open Sans Light"/>
          <w:sz w:val="20"/>
          <w:szCs w:val="20"/>
        </w:rPr>
      </w:pPr>
      <w:r w:rsidRPr="006058B2">
        <w:rPr>
          <w:rFonts w:ascii="Open Sans Light" w:hAnsi="Open Sans Light" w:cs="Open Sans Light"/>
          <w:sz w:val="20"/>
          <w:szCs w:val="20"/>
        </w:rPr>
        <w:t>Poskytovat</w:t>
      </w:r>
      <w:r w:rsidR="00E91804">
        <w:rPr>
          <w:rFonts w:ascii="Open Sans Light" w:hAnsi="Open Sans Light" w:cs="Open Sans Light"/>
          <w:sz w:val="20"/>
          <w:szCs w:val="20"/>
        </w:rPr>
        <w:t xml:space="preserve"> </w:t>
      </w:r>
      <w:r w:rsidRPr="006058B2">
        <w:rPr>
          <w:rFonts w:ascii="Open Sans Light" w:hAnsi="Open Sans Light" w:cs="Open Sans Light"/>
          <w:sz w:val="20"/>
          <w:szCs w:val="20"/>
        </w:rPr>
        <w:t>bezpečnou,</w:t>
      </w:r>
      <w:r w:rsidR="00551DD1">
        <w:rPr>
          <w:rFonts w:ascii="Open Sans Light" w:hAnsi="Open Sans Light" w:cs="Open Sans Light"/>
          <w:sz w:val="20"/>
          <w:szCs w:val="20"/>
        </w:rPr>
        <w:t xml:space="preserve"> </w:t>
      </w:r>
      <w:r w:rsidRPr="006058B2">
        <w:rPr>
          <w:rFonts w:ascii="Open Sans Light" w:hAnsi="Open Sans Light" w:cs="Open Sans Light"/>
          <w:sz w:val="20"/>
          <w:szCs w:val="20"/>
        </w:rPr>
        <w:t>důstojnou a individualizovanou podporu osobám s vysokou mírou potřebné podpory.</w:t>
      </w:r>
    </w:p>
    <w:p w14:paraId="7049EF48" w14:textId="63A8C59F" w:rsidR="00506117" w:rsidRPr="006058B2" w:rsidRDefault="00506117" w:rsidP="00A71D7D">
      <w:pPr>
        <w:pStyle w:val="Odstavecseseznamem"/>
        <w:numPr>
          <w:ilvl w:val="0"/>
          <w:numId w:val="28"/>
        </w:numPr>
        <w:spacing w:after="0"/>
        <w:jc w:val="both"/>
        <w:rPr>
          <w:rFonts w:ascii="Open Sans Light" w:hAnsi="Open Sans Light" w:cs="Open Sans Light"/>
          <w:sz w:val="20"/>
          <w:szCs w:val="20"/>
        </w:rPr>
      </w:pPr>
      <w:r w:rsidRPr="006058B2">
        <w:rPr>
          <w:rFonts w:ascii="Open Sans Light" w:hAnsi="Open Sans Light" w:cs="Open Sans Light"/>
          <w:sz w:val="20"/>
          <w:szCs w:val="20"/>
        </w:rPr>
        <w:t>Podporovat klienty v zachování a rozvoji jejich schopností, samostatnosti a rozhodování o vlastním životě</w:t>
      </w:r>
      <w:r w:rsidR="0049242E" w:rsidRPr="006058B2">
        <w:rPr>
          <w:rFonts w:ascii="Open Sans Light" w:hAnsi="Open Sans Light" w:cs="Open Sans Light"/>
          <w:sz w:val="20"/>
          <w:szCs w:val="20"/>
        </w:rPr>
        <w:t>.</w:t>
      </w:r>
    </w:p>
    <w:p w14:paraId="461F0CC4" w14:textId="4BB6976A" w:rsidR="006058B2" w:rsidRPr="006058B2" w:rsidRDefault="006058B2" w:rsidP="00A71D7D">
      <w:pPr>
        <w:pStyle w:val="Odstavecseseznamem"/>
        <w:numPr>
          <w:ilvl w:val="0"/>
          <w:numId w:val="28"/>
        </w:numPr>
        <w:spacing w:after="0"/>
        <w:jc w:val="both"/>
        <w:rPr>
          <w:sz w:val="24"/>
          <w:szCs w:val="24"/>
        </w:rPr>
      </w:pPr>
      <w:r w:rsidRPr="006058B2">
        <w:rPr>
          <w:rFonts w:ascii="Open Sans Light" w:hAnsi="Open Sans Light" w:cs="Open Sans Light"/>
          <w:sz w:val="20"/>
          <w:szCs w:val="20"/>
        </w:rPr>
        <w:t>Podporovat sociální začleňování, využívání běžných služeb společnosti a udržování přirozených vztahů.</w:t>
      </w:r>
    </w:p>
    <w:p w14:paraId="7F0035DB" w14:textId="77777777" w:rsidR="006058B2" w:rsidRPr="00506117" w:rsidRDefault="006058B2" w:rsidP="006058B2">
      <w:pPr>
        <w:pStyle w:val="Odstavecseseznamem"/>
        <w:jc w:val="both"/>
        <w:rPr>
          <w:sz w:val="24"/>
          <w:szCs w:val="24"/>
        </w:rPr>
      </w:pPr>
    </w:p>
    <w:p w14:paraId="644BFB05" w14:textId="77777777" w:rsidR="00FC72AF" w:rsidRDefault="00FC72AF" w:rsidP="00FC72AF">
      <w:pPr>
        <w:pStyle w:val="Odstavecseseznamem"/>
        <w:rPr>
          <w:rFonts w:ascii="Open Sans Light" w:hAnsi="Open Sans Light" w:cs="Open Sans Light"/>
          <w:sz w:val="20"/>
          <w:szCs w:val="20"/>
        </w:rPr>
      </w:pPr>
    </w:p>
    <w:p w14:paraId="6FF36A28" w14:textId="317204F0" w:rsidR="00FC72AF" w:rsidRPr="00E91804" w:rsidRDefault="00FC72AF" w:rsidP="00E91804">
      <w:pPr>
        <w:pStyle w:val="Odstavecseseznamem"/>
        <w:rPr>
          <w:rFonts w:ascii="Open Sans Light" w:hAnsi="Open Sans Light" w:cs="Open Sans Light"/>
          <w:sz w:val="20"/>
          <w:szCs w:val="20"/>
        </w:rPr>
      </w:pPr>
      <w:r w:rsidRPr="00FC72AF">
        <w:rPr>
          <w:rFonts w:ascii="Open Sans Light" w:hAnsi="Open Sans Light" w:cs="Open Sans Light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F931F18" wp14:editId="38290DBF">
            <wp:simplePos x="0" y="0"/>
            <wp:positionH relativeFrom="column">
              <wp:posOffset>460375</wp:posOffset>
            </wp:positionH>
            <wp:positionV relativeFrom="paragraph">
              <wp:posOffset>3175</wp:posOffset>
            </wp:positionV>
            <wp:extent cx="2548890" cy="2075567"/>
            <wp:effectExtent l="0" t="0" r="3810" b="1270"/>
            <wp:wrapTight wrapText="bothSides">
              <wp:wrapPolygon edited="0">
                <wp:start x="0" y="0"/>
                <wp:lineTo x="0" y="21415"/>
                <wp:lineTo x="21471" y="21415"/>
                <wp:lineTo x="21471" y="0"/>
                <wp:lineTo x="0" y="0"/>
              </wp:wrapPolygon>
            </wp:wrapTight>
            <wp:docPr id="5" name="Obrázek 4" descr="Obsah obrázku venku, obloha, rostlina, budova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A1A622FB-2576-2DF9-A7E4-33B9C40052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 descr="Obsah obrázku venku, obloha, rostlina, budova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A1A622FB-2576-2DF9-A7E4-33B9C40052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207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BEC2E" w14:textId="490C17A1" w:rsidR="00C64FD4" w:rsidRPr="00084895" w:rsidRDefault="006E14AC" w:rsidP="00B61EEA">
      <w:pPr>
        <w:spacing w:line="240" w:lineRule="auto"/>
        <w:contextualSpacing/>
        <w:rPr>
          <w:rFonts w:ascii="Open Sans ExtraBold" w:hAnsi="Open Sans ExtraBold" w:cs="Open Sans ExtraBold"/>
          <w:b/>
          <w:sz w:val="20"/>
          <w:szCs w:val="20"/>
        </w:rPr>
      </w:pPr>
      <w:r w:rsidRPr="00084895">
        <w:rPr>
          <w:rFonts w:ascii="Open Sans ExtraBold" w:hAnsi="Open Sans ExtraBold" w:cs="Open Sans ExtraBold"/>
          <w:b/>
          <w:sz w:val="20"/>
          <w:szCs w:val="20"/>
        </w:rPr>
        <w:t>Poskytované základní činnosti</w:t>
      </w:r>
    </w:p>
    <w:p w14:paraId="37A0522A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poskytnutí ubytování,</w:t>
      </w:r>
    </w:p>
    <w:p w14:paraId="1C7CEA9B" w14:textId="192CC198" w:rsidR="00C64FD4" w:rsidRPr="00084895" w:rsidRDefault="009C2155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 xml:space="preserve">poskytnutí </w:t>
      </w:r>
      <w:r w:rsidR="00C64FD4" w:rsidRPr="00084895">
        <w:rPr>
          <w:rFonts w:ascii="Open Sans Light" w:hAnsi="Open Sans Light" w:cs="Open Sans Light"/>
          <w:sz w:val="20"/>
          <w:szCs w:val="20"/>
        </w:rPr>
        <w:t>celodenní stravy,</w:t>
      </w:r>
    </w:p>
    <w:p w14:paraId="7F40EB83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pomoc při zvládání běžných úkonů péče o vlastní osobu,</w:t>
      </w:r>
    </w:p>
    <w:p w14:paraId="7897EB0F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pomoc při osobní hygieně nebo poskytnutí podmínek pro osobní hygienu,</w:t>
      </w:r>
    </w:p>
    <w:p w14:paraId="7721A2FF" w14:textId="73F543C6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aktivizační činnosti,</w:t>
      </w:r>
    </w:p>
    <w:p w14:paraId="6076F6EA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zprostředkování kontaktu se společenským prostředím,</w:t>
      </w:r>
    </w:p>
    <w:p w14:paraId="4EEB4699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sociálně terapeutické činnosti,</w:t>
      </w:r>
    </w:p>
    <w:p w14:paraId="33004262" w14:textId="77777777" w:rsidR="00C64FD4" w:rsidRPr="00084895" w:rsidRDefault="00C64FD4" w:rsidP="00B61EE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 xml:space="preserve">pomoc při uplatňování práv, oprávněných zájmů a při obstarávání osobních záležitostí. </w:t>
      </w:r>
    </w:p>
    <w:p w14:paraId="4D3FBBDF" w14:textId="08982D74" w:rsidR="00CC09A3" w:rsidRPr="00084895" w:rsidRDefault="009C2155" w:rsidP="00E76B56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 xml:space="preserve">Nedílnou součástí nabízené služby je dopomoc k zajištění zdravotní péče a poskytování ošetřovatelské a </w:t>
      </w:r>
      <w:r w:rsidR="00DF7C64">
        <w:rPr>
          <w:rFonts w:ascii="Open Sans Light" w:hAnsi="Open Sans Light" w:cs="Open Sans Light"/>
          <w:sz w:val="20"/>
          <w:szCs w:val="20"/>
        </w:rPr>
        <w:t xml:space="preserve">paliativní </w:t>
      </w:r>
      <w:r w:rsidR="00CC09A3" w:rsidRPr="00084895">
        <w:rPr>
          <w:rFonts w:ascii="Open Sans Light" w:hAnsi="Open Sans Light" w:cs="Open Sans Light"/>
          <w:sz w:val="20"/>
          <w:szCs w:val="20"/>
        </w:rPr>
        <w:t xml:space="preserve">péče. </w:t>
      </w:r>
    </w:p>
    <w:p w14:paraId="5061DA83" w14:textId="4B4116F9" w:rsidR="00534B54" w:rsidRPr="00084895" w:rsidRDefault="00097933" w:rsidP="00E76B56">
      <w:pPr>
        <w:spacing w:after="0" w:line="240" w:lineRule="auto"/>
        <w:ind w:firstLine="360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sz w:val="20"/>
          <w:szCs w:val="20"/>
        </w:rPr>
        <w:t>Kromě toho poskytujeme</w:t>
      </w:r>
      <w:r w:rsidR="00750A4F" w:rsidRPr="00084895">
        <w:rPr>
          <w:rFonts w:ascii="Open Sans Light" w:hAnsi="Open Sans Light" w:cs="Open Sans Light"/>
          <w:sz w:val="20"/>
          <w:szCs w:val="20"/>
        </w:rPr>
        <w:t xml:space="preserve"> </w:t>
      </w:r>
      <w:r w:rsidRPr="00084895">
        <w:rPr>
          <w:rFonts w:ascii="Open Sans Light" w:hAnsi="Open Sans Light" w:cs="Open Sans Light"/>
          <w:sz w:val="20"/>
          <w:szCs w:val="20"/>
        </w:rPr>
        <w:t xml:space="preserve">tyto služby: </w:t>
      </w:r>
    </w:p>
    <w:p w14:paraId="5C091274" w14:textId="77777777" w:rsidR="00F80575" w:rsidRPr="00F80575" w:rsidRDefault="00A01911" w:rsidP="00F8057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F80575">
        <w:rPr>
          <w:rFonts w:ascii="Open Sans Light" w:hAnsi="Open Sans Light" w:cs="Open Sans Light"/>
          <w:sz w:val="20"/>
          <w:szCs w:val="20"/>
        </w:rPr>
        <w:lastRenderedPageBreak/>
        <w:t xml:space="preserve">soukromé </w:t>
      </w:r>
      <w:r w:rsidR="00097933" w:rsidRPr="00F80575">
        <w:rPr>
          <w:rFonts w:ascii="Open Sans Light" w:hAnsi="Open Sans Light" w:cs="Open Sans Light"/>
          <w:sz w:val="20"/>
          <w:szCs w:val="20"/>
        </w:rPr>
        <w:t xml:space="preserve">elektrospotřebiče na pokoji, </w:t>
      </w:r>
    </w:p>
    <w:p w14:paraId="30D005CB" w14:textId="1B883966" w:rsidR="00F80575" w:rsidRPr="00F80575" w:rsidRDefault="00097933" w:rsidP="00F8057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F80575">
        <w:rPr>
          <w:rFonts w:ascii="Open Sans Light" w:hAnsi="Open Sans Light" w:cs="Open Sans Light"/>
          <w:sz w:val="20"/>
          <w:szCs w:val="20"/>
        </w:rPr>
        <w:t xml:space="preserve">použití služebního vozidla pro </w:t>
      </w:r>
      <w:r w:rsidR="001378E2">
        <w:rPr>
          <w:rFonts w:ascii="Open Sans Light" w:hAnsi="Open Sans Light" w:cs="Open Sans Light"/>
          <w:sz w:val="20"/>
          <w:szCs w:val="20"/>
        </w:rPr>
        <w:t>klienty</w:t>
      </w:r>
      <w:r w:rsidR="00F80575" w:rsidRPr="00F80575">
        <w:rPr>
          <w:rFonts w:ascii="Open Sans Light" w:hAnsi="Open Sans Light" w:cs="Open Sans Light"/>
          <w:sz w:val="20"/>
          <w:szCs w:val="20"/>
        </w:rPr>
        <w:t>,</w:t>
      </w:r>
    </w:p>
    <w:p w14:paraId="4B92C85F" w14:textId="5A65DAAB" w:rsidR="00E71FD0" w:rsidRDefault="00F80575" w:rsidP="00F8057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F80575">
        <w:rPr>
          <w:rFonts w:ascii="Open Sans Light" w:hAnsi="Open Sans Light" w:cs="Open Sans Light"/>
          <w:sz w:val="20"/>
          <w:szCs w:val="20"/>
        </w:rPr>
        <w:t>použití telefonu.</w:t>
      </w:r>
    </w:p>
    <w:p w14:paraId="71E8ABF4" w14:textId="009CD5FD" w:rsidR="002E6609" w:rsidRDefault="00B33780" w:rsidP="00B33780">
      <w:pPr>
        <w:spacing w:after="0" w:line="240" w:lineRule="auto"/>
        <w:rPr>
          <w:rFonts w:ascii="Open Sans ExtraBold" w:hAnsi="Open Sans ExtraBold" w:cs="Open Sans ExtraBold"/>
          <w:b/>
          <w:bCs/>
        </w:rPr>
      </w:pPr>
      <w:r>
        <w:rPr>
          <w:rFonts w:ascii="Open Sans Light" w:hAnsi="Open Sans Light" w:cs="Open Sans Light"/>
          <w:sz w:val="20"/>
          <w:szCs w:val="20"/>
        </w:rPr>
        <w:t xml:space="preserve">  </w:t>
      </w:r>
    </w:p>
    <w:p w14:paraId="443782A0" w14:textId="38940921" w:rsidR="002E6609" w:rsidRPr="00802067" w:rsidRDefault="00E91804" w:rsidP="002E6609">
      <w:pPr>
        <w:spacing w:after="0" w:line="240" w:lineRule="auto"/>
        <w:ind w:firstLine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 xml:space="preserve">Bližší informace najdete na našich webových   </w:t>
      </w:r>
    </w:p>
    <w:p w14:paraId="209B1203" w14:textId="7EBCD8CD" w:rsidR="002E6609" w:rsidRPr="00802067" w:rsidRDefault="00E91804" w:rsidP="002E6609">
      <w:pPr>
        <w:spacing w:after="0" w:line="240" w:lineRule="auto"/>
        <w:ind w:left="360"/>
        <w:jc w:val="both"/>
        <w:rPr>
          <w:rFonts w:ascii="Open Sans Light" w:hAnsi="Open Sans Light" w:cs="Open Sans Light"/>
          <w:iCs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stránkách</w:t>
      </w:r>
      <w:r>
        <w:t xml:space="preserve"> </w:t>
      </w:r>
      <w:hyperlink r:id="rId12" w:history="1">
        <w:r w:rsidRPr="00493826">
          <w:rPr>
            <w:rStyle w:val="Hypertextovodkaz"/>
            <w:rFonts w:ascii="Open Sans Light" w:hAnsi="Open Sans Light" w:cs="Open Sans Light"/>
            <w:b/>
            <w:iCs/>
          </w:rPr>
          <w:t>www.ssluh.cz</w:t>
        </w:r>
      </w:hyperlink>
    </w:p>
    <w:p w14:paraId="780EC76A" w14:textId="77777777" w:rsidR="002E6609" w:rsidRDefault="002E6609" w:rsidP="002E6609">
      <w:pPr>
        <w:spacing w:after="0" w:line="240" w:lineRule="auto"/>
        <w:rPr>
          <w:rFonts w:ascii="Open Sans Light" w:hAnsi="Open Sans Light" w:cs="Open Sans Light"/>
          <w:sz w:val="20"/>
          <w:szCs w:val="20"/>
          <w:u w:val="single"/>
        </w:rPr>
      </w:pPr>
    </w:p>
    <w:p w14:paraId="0A5E8DE5" w14:textId="77777777" w:rsidR="00E91804" w:rsidRPr="00084895" w:rsidRDefault="00E91804" w:rsidP="002E6609">
      <w:pPr>
        <w:spacing w:after="0" w:line="240" w:lineRule="auto"/>
        <w:rPr>
          <w:rFonts w:ascii="Open Sans Light" w:hAnsi="Open Sans Light" w:cs="Open Sans Light"/>
          <w:sz w:val="20"/>
          <w:szCs w:val="20"/>
          <w:u w:val="single"/>
        </w:rPr>
      </w:pPr>
    </w:p>
    <w:p w14:paraId="20CC61DD" w14:textId="4F9A32A9" w:rsidR="00FB66EB" w:rsidRDefault="00FB66EB" w:rsidP="00FB66EB">
      <w:pPr>
        <w:spacing w:after="0" w:line="240" w:lineRule="auto"/>
        <w:jc w:val="center"/>
        <w:rPr>
          <w:rFonts w:ascii="Open Sans ExtraBold" w:hAnsi="Open Sans ExtraBold" w:cs="Open Sans ExtraBold"/>
          <w:b/>
          <w:color w:val="000000"/>
          <w:sz w:val="20"/>
          <w:szCs w:val="20"/>
        </w:rPr>
      </w:pPr>
      <w:r w:rsidRPr="00084895">
        <w:rPr>
          <w:rFonts w:ascii="Open Sans ExtraBold" w:hAnsi="Open Sans ExtraBold" w:cs="Open Sans ExtraBold"/>
          <w:b/>
          <w:color w:val="000000"/>
          <w:sz w:val="20"/>
          <w:szCs w:val="20"/>
        </w:rPr>
        <w:t>Kontakt</w:t>
      </w:r>
    </w:p>
    <w:p w14:paraId="4BECD4DF" w14:textId="06065E12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DOZP Staré Město, Kopánky 2052,</w:t>
      </w:r>
    </w:p>
    <w:p w14:paraId="57AF5523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686 03 Staré Město</w:t>
      </w:r>
    </w:p>
    <w:p w14:paraId="7C620FA8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</w:p>
    <w:p w14:paraId="58FF881B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Vedoucí zařízení: Mgr. Pavlína Vavřiníková</w:t>
      </w:r>
    </w:p>
    <w:p w14:paraId="5E15592F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tel.572 544 028; 737 619 069</w:t>
      </w:r>
    </w:p>
    <w:p w14:paraId="740B570F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 xml:space="preserve">e-mail </w:t>
      </w:r>
      <w:hyperlink r:id="rId13" w:history="1">
        <w:r w:rsidRPr="009C4A7F">
          <w:rPr>
            <w:rStyle w:val="Hypertextovodkaz"/>
            <w:rFonts w:ascii="Open Sans Light" w:hAnsi="Open Sans Light" w:cs="Open Sans Light"/>
            <w:sz w:val="20"/>
            <w:szCs w:val="20"/>
          </w:rPr>
          <w:t>pavlina.vavrinikova@ssluh.cz</w:t>
        </w:r>
      </w:hyperlink>
    </w:p>
    <w:p w14:paraId="7217C55F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</w:p>
    <w:p w14:paraId="14FBAF25" w14:textId="138B2464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sociální pracovnice:</w:t>
      </w:r>
    </w:p>
    <w:p w14:paraId="167AEBFF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tel. 572 544 028; 603 883 231</w:t>
      </w:r>
      <w:r>
        <w:rPr>
          <w:rFonts w:ascii="Calibri" w:hAnsi="Calibri" w:cs="Calibri"/>
          <w:sz w:val="20"/>
          <w:szCs w:val="20"/>
        </w:rPr>
        <w:t>;</w:t>
      </w:r>
      <w:r>
        <w:rPr>
          <w:rFonts w:ascii="Open Sans Light" w:hAnsi="Open Sans Light" w:cs="Open Sans Light"/>
          <w:sz w:val="20"/>
          <w:szCs w:val="20"/>
        </w:rPr>
        <w:t xml:space="preserve"> 605 557 664</w:t>
      </w:r>
    </w:p>
    <w:p w14:paraId="04BC490B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</w:p>
    <w:p w14:paraId="464ACF56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 xml:space="preserve">e-mail. </w:t>
      </w:r>
      <w:hyperlink r:id="rId14" w:history="1">
        <w:r w:rsidRPr="009C4A7F">
          <w:rPr>
            <w:rStyle w:val="Hypertextovodkaz"/>
            <w:rFonts w:ascii="Open Sans Light" w:hAnsi="Open Sans Light" w:cs="Open Sans Light"/>
            <w:sz w:val="20"/>
            <w:szCs w:val="20"/>
          </w:rPr>
          <w:t>emilie.sobkova@ssluh.cz</w:t>
        </w:r>
      </w:hyperlink>
    </w:p>
    <w:p w14:paraId="3F00F3C1" w14:textId="77777777" w:rsidR="00FB66EB" w:rsidRDefault="00FB66EB" w:rsidP="00FB66EB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 xml:space="preserve">e-mail: </w:t>
      </w:r>
      <w:hyperlink r:id="rId15" w:history="1">
        <w:r w:rsidRPr="009C4A7F">
          <w:rPr>
            <w:rStyle w:val="Hypertextovodkaz"/>
            <w:rFonts w:ascii="Open Sans Light" w:hAnsi="Open Sans Light" w:cs="Open Sans Light"/>
            <w:sz w:val="20"/>
            <w:szCs w:val="20"/>
          </w:rPr>
          <w:t>jitka.hribova@ssluh.cz</w:t>
        </w:r>
      </w:hyperlink>
    </w:p>
    <w:p w14:paraId="482C617D" w14:textId="77777777" w:rsidR="00255E38" w:rsidRDefault="00255E38" w:rsidP="00B33780">
      <w:pPr>
        <w:spacing w:after="0" w:line="240" w:lineRule="auto"/>
        <w:rPr>
          <w:rFonts w:ascii="Open Sans ExtraBold" w:hAnsi="Open Sans ExtraBold" w:cs="Open Sans ExtraBold"/>
          <w:b/>
          <w:bCs/>
        </w:rPr>
      </w:pPr>
    </w:p>
    <w:p w14:paraId="70F22C23" w14:textId="77777777" w:rsidR="00255E38" w:rsidRDefault="00255E38" w:rsidP="00B33780">
      <w:pPr>
        <w:spacing w:after="0" w:line="240" w:lineRule="auto"/>
        <w:rPr>
          <w:rFonts w:ascii="Open Sans ExtraBold" w:hAnsi="Open Sans ExtraBold" w:cs="Open Sans ExtraBold"/>
          <w:b/>
          <w:bCs/>
        </w:rPr>
      </w:pPr>
    </w:p>
    <w:p w14:paraId="7A2EE516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color w:val="000000"/>
          <w:sz w:val="20"/>
          <w:szCs w:val="20"/>
          <w:u w:val="single"/>
        </w:rPr>
      </w:pPr>
    </w:p>
    <w:p w14:paraId="7417892E" w14:textId="34CB8F60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rPr>
          <w:rFonts w:ascii="Open Sans Light" w:hAnsi="Open Sans Light" w:cs="Open Sans Light"/>
          <w:b/>
          <w:color w:val="000000"/>
          <w:sz w:val="20"/>
          <w:szCs w:val="20"/>
          <w:u w:val="single"/>
        </w:rPr>
      </w:pPr>
    </w:p>
    <w:p w14:paraId="45F6A438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bCs/>
          <w:u w:val="single"/>
        </w:rPr>
      </w:pPr>
    </w:p>
    <w:p w14:paraId="2206D196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bCs/>
          <w:u w:val="single"/>
        </w:rPr>
      </w:pPr>
    </w:p>
    <w:p w14:paraId="7AA327C7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bCs/>
          <w:u w:val="single"/>
        </w:rPr>
      </w:pPr>
    </w:p>
    <w:p w14:paraId="6039F7A6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bCs/>
          <w:u w:val="single"/>
        </w:rPr>
      </w:pPr>
    </w:p>
    <w:p w14:paraId="2ADE8CF9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b/>
          <w:bCs/>
          <w:u w:val="single"/>
        </w:rPr>
      </w:pPr>
    </w:p>
    <w:p w14:paraId="36D2F4FD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560D6128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5A550DCD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0BFF5C40" w14:textId="77777777" w:rsidR="005F6E59" w:rsidRPr="00084895" w:rsidRDefault="005F6E59" w:rsidP="005F6E59">
      <w:pPr>
        <w:framePr w:w="5038" w:h="2761" w:hRule="exact" w:hSpace="141" w:wrap="around" w:vAnchor="text" w:hAnchor="page" w:x="5740" w:y="155"/>
        <w:spacing w:after="0" w:line="240" w:lineRule="auto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</w:p>
    <w:p w14:paraId="7E34F72B" w14:textId="130A4A45" w:rsidR="00255E38" w:rsidRDefault="005F6E59" w:rsidP="00B33780">
      <w:pPr>
        <w:spacing w:after="0" w:line="240" w:lineRule="auto"/>
        <w:rPr>
          <w:rFonts w:ascii="Open Sans ExtraBold" w:hAnsi="Open Sans ExtraBold" w:cs="Open Sans ExtraBold"/>
          <w:b/>
          <w:bCs/>
        </w:rPr>
      </w:pPr>
      <w:r w:rsidRPr="00A61BDE">
        <w:rPr>
          <w:rFonts w:ascii="Open Sans Light" w:hAnsi="Open Sans Light" w:cs="Open Sans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50A7F1" wp14:editId="0CCFF7B6">
                <wp:simplePos x="0" y="0"/>
                <wp:positionH relativeFrom="column">
                  <wp:align>right</wp:align>
                </wp:positionH>
                <wp:positionV relativeFrom="paragraph">
                  <wp:posOffset>198120</wp:posOffset>
                </wp:positionV>
                <wp:extent cx="3009900" cy="1543050"/>
                <wp:effectExtent l="0" t="0" r="0" b="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54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1023" h="2816643">
                              <a:moveTo>
                                <a:pt x="0" y="0"/>
                              </a:moveTo>
                              <a:lnTo>
                                <a:pt x="6741023" y="0"/>
                              </a:lnTo>
                              <a:lnTo>
                                <a:pt x="6741023" y="2816643"/>
                              </a:lnTo>
                              <a:lnTo>
                                <a:pt x="0" y="2816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/>
                          <a:stretch>
                            <a:fillRect t="-58391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BBB95" id="Freeform 2" o:spid="_x0000_s1026" style="position:absolute;margin-left:185.8pt;margin-top:15.6pt;width:237pt;height:121.5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coordsize="6741023,2816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" path="m,l6741023,r,2816643l,2816643,,xe" stroked="f">
                <v:fill r:id="rId17" o:title="" recolor="t" rotate="t" type="frame"/>
                <v:path arrowok="t"/>
              </v:shape>
            </w:pict>
          </mc:Fallback>
        </mc:AlternateContent>
      </w:r>
    </w:p>
    <w:p w14:paraId="131F7E16" w14:textId="36AC822A" w:rsidR="006E241F" w:rsidRPr="00D43A75" w:rsidRDefault="006E241F" w:rsidP="00B33780">
      <w:pPr>
        <w:spacing w:after="0" w:line="240" w:lineRule="auto"/>
        <w:rPr>
          <w:rFonts w:ascii="Open Sans ExtraBold" w:hAnsi="Open Sans ExtraBold" w:cs="Open Sans ExtraBold"/>
          <w:b/>
          <w:bCs/>
        </w:rPr>
      </w:pPr>
    </w:p>
    <w:p w14:paraId="33865848" w14:textId="5536C825" w:rsidR="00B33780" w:rsidRPr="00B33780" w:rsidRDefault="00B33780" w:rsidP="00B33780">
      <w:pPr>
        <w:spacing w:after="0" w:line="240" w:lineRule="auto"/>
        <w:jc w:val="both"/>
        <w:rPr>
          <w:rFonts w:ascii="Open Sans Light" w:hAnsi="Open Sans Light" w:cs="Open Sans Light"/>
          <w:sz w:val="20"/>
          <w:szCs w:val="20"/>
        </w:rPr>
      </w:pPr>
    </w:p>
    <w:p w14:paraId="1E4CA00B" w14:textId="0D8D541A" w:rsidR="00CC16E5" w:rsidRPr="00802067" w:rsidRDefault="00CC16E5" w:rsidP="00802067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</w:p>
    <w:p w14:paraId="127CAC36" w14:textId="700C3F09" w:rsidR="00ED4C38" w:rsidRPr="00DD7627" w:rsidRDefault="00AA7E89" w:rsidP="00DD7627">
      <w:pPr>
        <w:spacing w:after="0" w:line="240" w:lineRule="auto"/>
        <w:ind w:left="360"/>
        <w:jc w:val="both"/>
        <w:rPr>
          <w:rFonts w:ascii="Open Sans Light" w:hAnsi="Open Sans Light" w:cs="Open Sans Light"/>
          <w:sz w:val="20"/>
          <w:szCs w:val="20"/>
        </w:rPr>
      </w:pPr>
      <w:r w:rsidRPr="00084895">
        <w:rPr>
          <w:rFonts w:ascii="Open Sans Light" w:hAnsi="Open Sans Light" w:cs="Open Sans Light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1D364EC" wp14:editId="5286BCFA">
            <wp:simplePos x="0" y="0"/>
            <wp:positionH relativeFrom="column">
              <wp:posOffset>4016375</wp:posOffset>
            </wp:positionH>
            <wp:positionV relativeFrom="paragraph">
              <wp:posOffset>209550</wp:posOffset>
            </wp:positionV>
            <wp:extent cx="2495550" cy="1637030"/>
            <wp:effectExtent l="0" t="0" r="0" b="127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BF418" w14:textId="35D60F0D" w:rsidR="00ED4C38" w:rsidRPr="00084895" w:rsidRDefault="00ED4C38" w:rsidP="00484474">
      <w:pPr>
        <w:spacing w:after="0" w:line="240" w:lineRule="auto"/>
        <w:jc w:val="center"/>
        <w:rPr>
          <w:rFonts w:ascii="Open Sans Light" w:hAnsi="Open Sans Light" w:cs="Open Sans Light"/>
          <w:bCs/>
          <w:sz w:val="20"/>
          <w:szCs w:val="20"/>
        </w:rPr>
      </w:pPr>
    </w:p>
    <w:p w14:paraId="51ABA892" w14:textId="563A6053" w:rsidR="00D52F68" w:rsidRPr="00084895" w:rsidRDefault="00862B32" w:rsidP="00484474">
      <w:pPr>
        <w:spacing w:after="0" w:line="240" w:lineRule="auto"/>
        <w:jc w:val="center"/>
        <w:rPr>
          <w:rFonts w:ascii="Open Sans Light" w:hAnsi="Open Sans Light" w:cs="Open Sans Light"/>
          <w:bCs/>
          <w:sz w:val="20"/>
          <w:szCs w:val="20"/>
        </w:rPr>
      </w:pPr>
      <w:r w:rsidRPr="00084895">
        <w:rPr>
          <w:rFonts w:ascii="Open Sans Light" w:hAnsi="Open Sans Light" w:cs="Open Sans Light"/>
          <w:bCs/>
          <w:sz w:val="20"/>
          <w:szCs w:val="20"/>
        </w:rPr>
        <w:t>D</w:t>
      </w:r>
      <w:r w:rsidR="00D55125">
        <w:rPr>
          <w:rFonts w:ascii="Open Sans Light" w:hAnsi="Open Sans Light" w:cs="Open Sans Light"/>
          <w:bCs/>
          <w:sz w:val="20"/>
          <w:szCs w:val="20"/>
        </w:rPr>
        <w:t>O</w:t>
      </w:r>
      <w:r w:rsidRPr="00084895">
        <w:rPr>
          <w:rFonts w:ascii="Open Sans Light" w:hAnsi="Open Sans Light" w:cs="Open Sans Light"/>
          <w:bCs/>
          <w:sz w:val="20"/>
          <w:szCs w:val="20"/>
        </w:rPr>
        <w:t xml:space="preserve">ZP Staré Město je jedno ze zařízení </w:t>
      </w:r>
      <w:r w:rsidR="00484474" w:rsidRPr="00084895">
        <w:rPr>
          <w:rFonts w:ascii="Open Sans Light" w:hAnsi="Open Sans Light" w:cs="Open Sans Light"/>
          <w:bCs/>
          <w:sz w:val="20"/>
          <w:szCs w:val="20"/>
        </w:rPr>
        <w:br/>
      </w:r>
      <w:r w:rsidRPr="00084895">
        <w:rPr>
          <w:rFonts w:ascii="Open Sans Light" w:hAnsi="Open Sans Light" w:cs="Open Sans Light"/>
          <w:bCs/>
          <w:sz w:val="20"/>
          <w:szCs w:val="20"/>
        </w:rPr>
        <w:t>Sociální služby Uherské Hradiště, p. o.</w:t>
      </w:r>
    </w:p>
    <w:p w14:paraId="678F4012" w14:textId="4DB8DA40" w:rsidR="00484474" w:rsidRPr="00084895" w:rsidRDefault="00484474" w:rsidP="00862B32">
      <w:pPr>
        <w:spacing w:after="0" w:line="240" w:lineRule="auto"/>
        <w:rPr>
          <w:rFonts w:ascii="Open Sans Light" w:hAnsi="Open Sans Light" w:cs="Open Sans Light"/>
          <w:bCs/>
          <w:sz w:val="20"/>
          <w:szCs w:val="20"/>
        </w:rPr>
      </w:pPr>
    </w:p>
    <w:p w14:paraId="3A9B916F" w14:textId="77777777" w:rsidR="009655CC" w:rsidRDefault="009655CC" w:rsidP="007A754B">
      <w:pPr>
        <w:spacing w:after="0" w:line="240" w:lineRule="auto"/>
        <w:ind w:left="708" w:firstLine="708"/>
        <w:rPr>
          <w:rFonts w:ascii="Open Sans Light" w:hAnsi="Open Sans Light" w:cs="Open Sans Light"/>
          <w:bCs/>
          <w:sz w:val="20"/>
          <w:szCs w:val="20"/>
        </w:rPr>
      </w:pPr>
    </w:p>
    <w:p w14:paraId="7C24BB25" w14:textId="77777777" w:rsidR="00D65D46" w:rsidRDefault="00D65D46" w:rsidP="00255E38">
      <w:pPr>
        <w:spacing w:after="0" w:line="240" w:lineRule="auto"/>
        <w:rPr>
          <w:rFonts w:ascii="Open Sans Light" w:hAnsi="Open Sans Light" w:cs="Open Sans Light"/>
          <w:bCs/>
          <w:sz w:val="20"/>
          <w:szCs w:val="20"/>
        </w:rPr>
      </w:pPr>
    </w:p>
    <w:p w14:paraId="1C57F76B" w14:textId="77777777" w:rsidR="009655CC" w:rsidRDefault="009655CC" w:rsidP="007A754B">
      <w:pPr>
        <w:spacing w:after="0" w:line="240" w:lineRule="auto"/>
        <w:ind w:left="708" w:firstLine="708"/>
        <w:rPr>
          <w:rFonts w:ascii="Open Sans Light" w:hAnsi="Open Sans Light" w:cs="Open Sans Light"/>
          <w:bCs/>
          <w:sz w:val="20"/>
          <w:szCs w:val="20"/>
        </w:rPr>
      </w:pPr>
    </w:p>
    <w:p w14:paraId="653CA337" w14:textId="77777777" w:rsidR="00255E38" w:rsidRDefault="00255E38" w:rsidP="007A754B">
      <w:pPr>
        <w:spacing w:after="0" w:line="240" w:lineRule="auto"/>
        <w:ind w:left="708" w:firstLine="708"/>
        <w:rPr>
          <w:rFonts w:ascii="Open Sans Light" w:hAnsi="Open Sans Light" w:cs="Open Sans Light"/>
          <w:bCs/>
          <w:sz w:val="20"/>
          <w:szCs w:val="20"/>
        </w:rPr>
      </w:pPr>
    </w:p>
    <w:p w14:paraId="5D63F2F7" w14:textId="4B7568A9" w:rsidR="008D0368" w:rsidRDefault="00484474" w:rsidP="007A754B">
      <w:pPr>
        <w:spacing w:after="0" w:line="240" w:lineRule="auto"/>
        <w:ind w:left="708" w:firstLine="708"/>
        <w:rPr>
          <w:rFonts w:ascii="Open Sans Light" w:hAnsi="Open Sans Light" w:cs="Open Sans Light"/>
          <w:bCs/>
          <w:sz w:val="20"/>
          <w:szCs w:val="20"/>
        </w:rPr>
      </w:pPr>
      <w:r w:rsidRPr="00084895">
        <w:rPr>
          <w:rFonts w:ascii="Open Sans Light" w:hAnsi="Open Sans Light" w:cs="Open Sans Light"/>
          <w:bCs/>
          <w:noProof/>
          <w:sz w:val="20"/>
          <w:szCs w:val="20"/>
          <w:lang w:eastAsia="cs-CZ"/>
        </w:rPr>
        <w:drawing>
          <wp:inline distT="0" distB="0" distL="0" distR="0" wp14:anchorId="4A429E4B" wp14:editId="263D001E">
            <wp:extent cx="1502410" cy="1135380"/>
            <wp:effectExtent l="0" t="0" r="2540" b="7620"/>
            <wp:docPr id="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ECA8C" w14:textId="77777777" w:rsidR="00802067" w:rsidRDefault="00802067" w:rsidP="005F6E59">
      <w:pPr>
        <w:spacing w:after="0" w:line="240" w:lineRule="auto"/>
        <w:rPr>
          <w:rFonts w:ascii="Open Sans Light" w:hAnsi="Open Sans Light" w:cs="Open Sans Light"/>
          <w:bCs/>
          <w:sz w:val="20"/>
          <w:szCs w:val="20"/>
        </w:rPr>
      </w:pPr>
    </w:p>
    <w:p w14:paraId="4ED563B3" w14:textId="5DB2797F" w:rsidR="00802067" w:rsidRPr="00084895" w:rsidRDefault="00255E38" w:rsidP="00802067">
      <w:pPr>
        <w:spacing w:after="0" w:line="240" w:lineRule="auto"/>
        <w:jc w:val="center"/>
        <w:rPr>
          <w:rFonts w:ascii="Open Sans Light" w:hAnsi="Open Sans Light" w:cs="Open Sans Light"/>
          <w:bCs/>
          <w:sz w:val="20"/>
          <w:szCs w:val="20"/>
        </w:rPr>
      </w:pPr>
      <w:r>
        <w:rPr>
          <w:rFonts w:ascii="Open Sans Light" w:hAnsi="Open Sans Light" w:cs="Open Sans Light"/>
          <w:bCs/>
          <w:sz w:val="20"/>
          <w:szCs w:val="20"/>
        </w:rPr>
        <w:t xml:space="preserve">       </w:t>
      </w:r>
      <w:r w:rsidR="005F6E59">
        <w:rPr>
          <w:rFonts w:ascii="Open Sans Light" w:hAnsi="Open Sans Light" w:cs="Open Sans Light"/>
          <w:bCs/>
          <w:sz w:val="20"/>
          <w:szCs w:val="20"/>
        </w:rPr>
        <w:t xml:space="preserve"> </w:t>
      </w:r>
      <w:r w:rsidR="00802067">
        <w:rPr>
          <w:rFonts w:ascii="Open Sans Light" w:hAnsi="Open Sans Light" w:cs="Open Sans Light"/>
          <w:bCs/>
          <w:sz w:val="20"/>
          <w:szCs w:val="20"/>
        </w:rPr>
        <w:t>Zřizovatelem je Zlínský kraj</w:t>
      </w:r>
    </w:p>
    <w:p w14:paraId="6B7BE762" w14:textId="1D6517D8" w:rsidR="00002336" w:rsidRPr="00394C5F" w:rsidRDefault="00002336" w:rsidP="00850E03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72E16D" w14:textId="4BE2E643" w:rsidR="008D0368" w:rsidRDefault="00AA7E89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BABE40" wp14:editId="3A1FD902">
            <wp:simplePos x="0" y="0"/>
            <wp:positionH relativeFrom="column">
              <wp:posOffset>438150</wp:posOffset>
            </wp:positionH>
            <wp:positionV relativeFrom="paragraph">
              <wp:posOffset>2540</wp:posOffset>
            </wp:positionV>
            <wp:extent cx="2667000" cy="1976120"/>
            <wp:effectExtent l="0" t="0" r="0" b="5080"/>
            <wp:wrapSquare wrapText="bothSides"/>
            <wp:docPr id="16957129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12994" name="Obrázek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7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BE878" w14:textId="323C3C52" w:rsidR="00DD7627" w:rsidRDefault="00DD7627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8D7791" w14:textId="07A9DFE6" w:rsidR="00A61BDE" w:rsidRDefault="00A61BDE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D4DE45" w14:textId="77777777" w:rsidR="00A61BDE" w:rsidRDefault="00A61BDE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2FBE6C" w14:textId="420582F7" w:rsidR="00E91804" w:rsidRDefault="00E91804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199299" w14:textId="1FC360C5" w:rsidR="00E91804" w:rsidRDefault="00E91804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1B1EBD7" w14:textId="77777777" w:rsidR="00E91804" w:rsidRDefault="00E91804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1975B2" w14:textId="77777777" w:rsidR="00E91804" w:rsidRDefault="00E91804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78B4A3" w14:textId="7786EA1C" w:rsidR="00E91804" w:rsidRPr="00394C5F" w:rsidRDefault="00E91804" w:rsidP="008D0368">
      <w:pPr>
        <w:spacing w:after="0" w:line="240" w:lineRule="auto"/>
        <w:rPr>
          <w:rFonts w:ascii="Open Sans Light" w:hAnsi="Open Sans Light" w:cs="Open Sans Light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0EA440" w14:textId="61921AE5" w:rsidR="00E91804" w:rsidRDefault="00E91804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5E5DC1" w14:textId="47FF7CFA" w:rsidR="00E91804" w:rsidRDefault="00E91804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B8CDB9" w14:textId="5AD6CE4D" w:rsidR="00E91804" w:rsidRDefault="00E91804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18429F" w14:textId="10A805AC" w:rsidR="00E91804" w:rsidRDefault="00E91804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68909E" w14:textId="4D630448" w:rsidR="009C1F79" w:rsidRPr="00394C5F" w:rsidRDefault="009C1F79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4C5F"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Domov pro osoby </w:t>
      </w:r>
      <w:r w:rsidR="00E33C99" w:rsidRPr="00394C5F"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394C5F"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 zdravotním postižením</w:t>
      </w:r>
    </w:p>
    <w:p w14:paraId="4580B42C" w14:textId="35AA4234" w:rsidR="009C1F79" w:rsidRPr="00394C5F" w:rsidRDefault="00A5168C" w:rsidP="009C1F79">
      <w:pPr>
        <w:spacing w:after="0" w:line="240" w:lineRule="auto"/>
        <w:jc w:val="center"/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4C5F">
        <w:rPr>
          <w:rFonts w:ascii="Open Sans ExtraBold" w:hAnsi="Open Sans ExtraBold" w:cs="Open Sans ExtraBold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Staré Město</w:t>
      </w:r>
    </w:p>
    <w:p w14:paraId="758CCD5B" w14:textId="77777777" w:rsidR="009C1F79" w:rsidRPr="00084895" w:rsidRDefault="009C1F79" w:rsidP="009C1F79">
      <w:pPr>
        <w:spacing w:after="0" w:line="240" w:lineRule="auto"/>
        <w:jc w:val="center"/>
        <w:rPr>
          <w:rFonts w:ascii="Open Sans Light" w:hAnsi="Open Sans Light" w:cs="Open Sans Light"/>
          <w:sz w:val="16"/>
          <w:szCs w:val="16"/>
        </w:rPr>
      </w:pPr>
    </w:p>
    <w:p w14:paraId="35AEFFF0" w14:textId="53FCF258" w:rsidR="00F954A5" w:rsidRDefault="00F954A5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</w:p>
    <w:p w14:paraId="2965B84A" w14:textId="51AD384D" w:rsidR="005F6E59" w:rsidRDefault="005F6E59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</w:p>
    <w:p w14:paraId="2BDA6644" w14:textId="07C545BE" w:rsidR="005F6E59" w:rsidRDefault="00F44D51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  <w:r w:rsidRPr="00084895">
        <w:rPr>
          <w:rFonts w:ascii="Open Sans Light" w:hAnsi="Open Sans Light" w:cs="Open Sans Light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31676831" wp14:editId="361133D6">
            <wp:simplePos x="0" y="0"/>
            <wp:positionH relativeFrom="page">
              <wp:align>right</wp:align>
            </wp:positionH>
            <wp:positionV relativeFrom="paragraph">
              <wp:posOffset>544195</wp:posOffset>
            </wp:positionV>
            <wp:extent cx="2923540" cy="1936750"/>
            <wp:effectExtent l="190500" t="190500" r="181610" b="196850"/>
            <wp:wrapSquare wrapText="bothSides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99D86D-8CB0-4D42-BCC3-4D8DC10E95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B099D86D-8CB0-4D42-BCC3-4D8DC10E95E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93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FDEEB0C" w14:textId="6983FE72" w:rsidR="005F6E59" w:rsidRPr="00084895" w:rsidRDefault="005F6E59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</w:p>
    <w:p w14:paraId="159D78FA" w14:textId="5A158B2D" w:rsidR="009C1F79" w:rsidRPr="00084895" w:rsidRDefault="009C1F79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</w:p>
    <w:p w14:paraId="5536B9AE" w14:textId="1EE08888" w:rsidR="000B4231" w:rsidRPr="00084895" w:rsidRDefault="000B4231" w:rsidP="009C1F79">
      <w:pPr>
        <w:spacing w:after="0" w:line="240" w:lineRule="auto"/>
        <w:jc w:val="center"/>
        <w:rPr>
          <w:rFonts w:ascii="Open Sans Light" w:hAnsi="Open Sans Light" w:cs="Open Sans Light"/>
          <w:color w:val="000000"/>
          <w:sz w:val="16"/>
          <w:szCs w:val="16"/>
        </w:rPr>
      </w:pPr>
    </w:p>
    <w:p w14:paraId="2F7E1E28" w14:textId="77777777" w:rsidR="00D17731" w:rsidRPr="00084895" w:rsidRDefault="00D17731" w:rsidP="009C1F79">
      <w:pPr>
        <w:spacing w:after="0" w:line="240" w:lineRule="auto"/>
        <w:jc w:val="center"/>
        <w:rPr>
          <w:rFonts w:ascii="Open Sans Light" w:hAnsi="Open Sans Light" w:cs="Open Sans Light"/>
          <w:iCs/>
          <w:color w:val="000000"/>
          <w:sz w:val="20"/>
          <w:szCs w:val="20"/>
        </w:rPr>
      </w:pPr>
    </w:p>
    <w:p w14:paraId="1457A51F" w14:textId="6092F1FA" w:rsidR="009C1F79" w:rsidRPr="00084895" w:rsidRDefault="009C1F79" w:rsidP="009C1F79">
      <w:pPr>
        <w:spacing w:after="0" w:line="240" w:lineRule="auto"/>
        <w:jc w:val="center"/>
        <w:rPr>
          <w:rFonts w:ascii="Open Sans Light" w:hAnsi="Open Sans Light" w:cs="Open Sans Light"/>
        </w:rPr>
      </w:pPr>
    </w:p>
    <w:sectPr w:rsidR="009C1F79" w:rsidRPr="00084895" w:rsidSect="00F97A2E">
      <w:pgSz w:w="16838" w:h="11906" w:orient="landscape"/>
      <w:pgMar w:top="680" w:right="680" w:bottom="680" w:left="68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86F"/>
    <w:multiLevelType w:val="hybridMultilevel"/>
    <w:tmpl w:val="169E1A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504B"/>
    <w:multiLevelType w:val="hybridMultilevel"/>
    <w:tmpl w:val="9D6CD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71B8"/>
    <w:multiLevelType w:val="hybridMultilevel"/>
    <w:tmpl w:val="2DCA014A"/>
    <w:lvl w:ilvl="0" w:tplc="392226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12865"/>
    <w:multiLevelType w:val="hybridMultilevel"/>
    <w:tmpl w:val="A63E31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7A1989"/>
    <w:multiLevelType w:val="hybridMultilevel"/>
    <w:tmpl w:val="A6BAA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63810"/>
    <w:multiLevelType w:val="hybridMultilevel"/>
    <w:tmpl w:val="EDBAA7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E2BF6"/>
    <w:multiLevelType w:val="hybridMultilevel"/>
    <w:tmpl w:val="6524B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C5EFE"/>
    <w:multiLevelType w:val="hybridMultilevel"/>
    <w:tmpl w:val="264C9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E4155"/>
    <w:multiLevelType w:val="hybridMultilevel"/>
    <w:tmpl w:val="3092C40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75844"/>
    <w:multiLevelType w:val="hybridMultilevel"/>
    <w:tmpl w:val="C24A02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61717"/>
    <w:multiLevelType w:val="hybridMultilevel"/>
    <w:tmpl w:val="1B9691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F6ECB"/>
    <w:multiLevelType w:val="hybridMultilevel"/>
    <w:tmpl w:val="00BCA150"/>
    <w:lvl w:ilvl="0" w:tplc="DE82DB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EB03157"/>
    <w:multiLevelType w:val="hybridMultilevel"/>
    <w:tmpl w:val="1E12E55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F9917E5"/>
    <w:multiLevelType w:val="hybridMultilevel"/>
    <w:tmpl w:val="DFAEC1F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9D2A1A"/>
    <w:multiLevelType w:val="hybridMultilevel"/>
    <w:tmpl w:val="E66422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DE0DF3"/>
    <w:multiLevelType w:val="hybridMultilevel"/>
    <w:tmpl w:val="A176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B3A8F"/>
    <w:multiLevelType w:val="hybridMultilevel"/>
    <w:tmpl w:val="D8CEE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F3AF6"/>
    <w:multiLevelType w:val="multilevel"/>
    <w:tmpl w:val="A7C8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C6302A"/>
    <w:multiLevelType w:val="hybridMultilevel"/>
    <w:tmpl w:val="DBD65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F4680"/>
    <w:multiLevelType w:val="hybridMultilevel"/>
    <w:tmpl w:val="A290FE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C73AA"/>
    <w:multiLevelType w:val="hybridMultilevel"/>
    <w:tmpl w:val="1D26B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6A1584"/>
    <w:multiLevelType w:val="hybridMultilevel"/>
    <w:tmpl w:val="2D4C44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36371"/>
    <w:multiLevelType w:val="hybridMultilevel"/>
    <w:tmpl w:val="659A2E8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982FF0"/>
    <w:multiLevelType w:val="hybridMultilevel"/>
    <w:tmpl w:val="61265180"/>
    <w:lvl w:ilvl="0" w:tplc="31F4E74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5691084"/>
    <w:multiLevelType w:val="hybridMultilevel"/>
    <w:tmpl w:val="63287C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5830">
    <w:abstractNumId w:val="16"/>
  </w:num>
  <w:num w:numId="2" w16cid:durableId="450514478">
    <w:abstractNumId w:val="16"/>
  </w:num>
  <w:num w:numId="3" w16cid:durableId="1291479811">
    <w:abstractNumId w:val="1"/>
  </w:num>
  <w:num w:numId="4" w16cid:durableId="1000230111">
    <w:abstractNumId w:val="10"/>
  </w:num>
  <w:num w:numId="5" w16cid:durableId="492646251">
    <w:abstractNumId w:val="9"/>
  </w:num>
  <w:num w:numId="6" w16cid:durableId="818112343">
    <w:abstractNumId w:val="21"/>
  </w:num>
  <w:num w:numId="7" w16cid:durableId="212484030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487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8092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8134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915005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70329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2043422">
    <w:abstractNumId w:val="15"/>
  </w:num>
  <w:num w:numId="14" w16cid:durableId="151529718">
    <w:abstractNumId w:val="8"/>
  </w:num>
  <w:num w:numId="15" w16cid:durableId="740978608">
    <w:abstractNumId w:val="7"/>
  </w:num>
  <w:num w:numId="16" w16cid:durableId="1046948232">
    <w:abstractNumId w:val="3"/>
  </w:num>
  <w:num w:numId="17" w16cid:durableId="247814249">
    <w:abstractNumId w:val="12"/>
  </w:num>
  <w:num w:numId="18" w16cid:durableId="858933639">
    <w:abstractNumId w:val="23"/>
  </w:num>
  <w:num w:numId="19" w16cid:durableId="1430736557">
    <w:abstractNumId w:val="17"/>
  </w:num>
  <w:num w:numId="20" w16cid:durableId="638648821">
    <w:abstractNumId w:val="20"/>
  </w:num>
  <w:num w:numId="21" w16cid:durableId="2098943609">
    <w:abstractNumId w:val="5"/>
  </w:num>
  <w:num w:numId="22" w16cid:durableId="1831604877">
    <w:abstractNumId w:val="2"/>
  </w:num>
  <w:num w:numId="23" w16cid:durableId="693724204">
    <w:abstractNumId w:val="19"/>
  </w:num>
  <w:num w:numId="24" w16cid:durableId="1856336619">
    <w:abstractNumId w:val="4"/>
  </w:num>
  <w:num w:numId="25" w16cid:durableId="717431831">
    <w:abstractNumId w:val="6"/>
  </w:num>
  <w:num w:numId="26" w16cid:durableId="544830574">
    <w:abstractNumId w:val="18"/>
  </w:num>
  <w:num w:numId="27" w16cid:durableId="667025841">
    <w:abstractNumId w:val="0"/>
  </w:num>
  <w:num w:numId="28" w16cid:durableId="19220641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3B9"/>
    <w:rsid w:val="0000064D"/>
    <w:rsid w:val="00002336"/>
    <w:rsid w:val="0002542C"/>
    <w:rsid w:val="00063226"/>
    <w:rsid w:val="00063E9E"/>
    <w:rsid w:val="00073AC5"/>
    <w:rsid w:val="00074A43"/>
    <w:rsid w:val="00075F30"/>
    <w:rsid w:val="00083558"/>
    <w:rsid w:val="00084895"/>
    <w:rsid w:val="00087DA1"/>
    <w:rsid w:val="00092368"/>
    <w:rsid w:val="00095F94"/>
    <w:rsid w:val="00096229"/>
    <w:rsid w:val="00097933"/>
    <w:rsid w:val="000A6CF6"/>
    <w:rsid w:val="000B33B0"/>
    <w:rsid w:val="000B4231"/>
    <w:rsid w:val="000D1BF6"/>
    <w:rsid w:val="000D67D0"/>
    <w:rsid w:val="000E6A65"/>
    <w:rsid w:val="000F264C"/>
    <w:rsid w:val="001126FE"/>
    <w:rsid w:val="0011740B"/>
    <w:rsid w:val="001378E2"/>
    <w:rsid w:val="001524F7"/>
    <w:rsid w:val="00152BCC"/>
    <w:rsid w:val="001666B0"/>
    <w:rsid w:val="00174EC3"/>
    <w:rsid w:val="001761B2"/>
    <w:rsid w:val="00181C3E"/>
    <w:rsid w:val="00187F74"/>
    <w:rsid w:val="00190B0C"/>
    <w:rsid w:val="001958F9"/>
    <w:rsid w:val="001D7D53"/>
    <w:rsid w:val="001E35F7"/>
    <w:rsid w:val="001F7ADD"/>
    <w:rsid w:val="0024133E"/>
    <w:rsid w:val="002502DD"/>
    <w:rsid w:val="00255E38"/>
    <w:rsid w:val="00270D6C"/>
    <w:rsid w:val="0027648D"/>
    <w:rsid w:val="00284398"/>
    <w:rsid w:val="00284C57"/>
    <w:rsid w:val="00296D27"/>
    <w:rsid w:val="002A5D68"/>
    <w:rsid w:val="002B418B"/>
    <w:rsid w:val="002E6609"/>
    <w:rsid w:val="002F7AEB"/>
    <w:rsid w:val="00301251"/>
    <w:rsid w:val="003065A6"/>
    <w:rsid w:val="00310861"/>
    <w:rsid w:val="00336BB9"/>
    <w:rsid w:val="003540FC"/>
    <w:rsid w:val="00355DD9"/>
    <w:rsid w:val="00360B95"/>
    <w:rsid w:val="00390FD4"/>
    <w:rsid w:val="00393AFD"/>
    <w:rsid w:val="00394C5F"/>
    <w:rsid w:val="003A27E9"/>
    <w:rsid w:val="003A7EEC"/>
    <w:rsid w:val="003B5F3E"/>
    <w:rsid w:val="003D4AF2"/>
    <w:rsid w:val="003E1CB1"/>
    <w:rsid w:val="003E456A"/>
    <w:rsid w:val="00405A01"/>
    <w:rsid w:val="004174E2"/>
    <w:rsid w:val="00423C4C"/>
    <w:rsid w:val="00454522"/>
    <w:rsid w:val="00484474"/>
    <w:rsid w:val="00485476"/>
    <w:rsid w:val="0049242E"/>
    <w:rsid w:val="00494F4D"/>
    <w:rsid w:val="0049516D"/>
    <w:rsid w:val="004A36C3"/>
    <w:rsid w:val="004A60ED"/>
    <w:rsid w:val="004A7982"/>
    <w:rsid w:val="004A7FF1"/>
    <w:rsid w:val="004B5069"/>
    <w:rsid w:val="004C33DF"/>
    <w:rsid w:val="004D469F"/>
    <w:rsid w:val="004F469B"/>
    <w:rsid w:val="004F670F"/>
    <w:rsid w:val="0050090A"/>
    <w:rsid w:val="00506117"/>
    <w:rsid w:val="0050734D"/>
    <w:rsid w:val="00510A3F"/>
    <w:rsid w:val="00526069"/>
    <w:rsid w:val="00534B54"/>
    <w:rsid w:val="00536838"/>
    <w:rsid w:val="00551DD1"/>
    <w:rsid w:val="005565A6"/>
    <w:rsid w:val="005644B4"/>
    <w:rsid w:val="00574E01"/>
    <w:rsid w:val="00576753"/>
    <w:rsid w:val="005768B2"/>
    <w:rsid w:val="00587713"/>
    <w:rsid w:val="005A307D"/>
    <w:rsid w:val="005A37B7"/>
    <w:rsid w:val="005B52D2"/>
    <w:rsid w:val="005C4395"/>
    <w:rsid w:val="005D01F8"/>
    <w:rsid w:val="005D212E"/>
    <w:rsid w:val="005D2340"/>
    <w:rsid w:val="005E2D70"/>
    <w:rsid w:val="005E2FCA"/>
    <w:rsid w:val="005F6E59"/>
    <w:rsid w:val="005F77B9"/>
    <w:rsid w:val="00601ADD"/>
    <w:rsid w:val="006058B2"/>
    <w:rsid w:val="00607F0D"/>
    <w:rsid w:val="00645DB3"/>
    <w:rsid w:val="00657982"/>
    <w:rsid w:val="006615D6"/>
    <w:rsid w:val="00662350"/>
    <w:rsid w:val="006632B6"/>
    <w:rsid w:val="00682250"/>
    <w:rsid w:val="00684318"/>
    <w:rsid w:val="00686D9B"/>
    <w:rsid w:val="006E14AC"/>
    <w:rsid w:val="006E241F"/>
    <w:rsid w:val="006E36F2"/>
    <w:rsid w:val="006E4919"/>
    <w:rsid w:val="006E528F"/>
    <w:rsid w:val="006F203A"/>
    <w:rsid w:val="00707660"/>
    <w:rsid w:val="00720634"/>
    <w:rsid w:val="00744AD2"/>
    <w:rsid w:val="00750A4F"/>
    <w:rsid w:val="00754623"/>
    <w:rsid w:val="007617E9"/>
    <w:rsid w:val="007A754B"/>
    <w:rsid w:val="007B38FA"/>
    <w:rsid w:val="007B55D4"/>
    <w:rsid w:val="007B6403"/>
    <w:rsid w:val="007C6800"/>
    <w:rsid w:val="007D379C"/>
    <w:rsid w:val="007F4660"/>
    <w:rsid w:val="007F50D3"/>
    <w:rsid w:val="00802067"/>
    <w:rsid w:val="008026BB"/>
    <w:rsid w:val="00822991"/>
    <w:rsid w:val="00833F3B"/>
    <w:rsid w:val="008468A7"/>
    <w:rsid w:val="00850E03"/>
    <w:rsid w:val="00862B32"/>
    <w:rsid w:val="008701EB"/>
    <w:rsid w:val="008A6303"/>
    <w:rsid w:val="008B59A0"/>
    <w:rsid w:val="008C3BDA"/>
    <w:rsid w:val="008D0368"/>
    <w:rsid w:val="008D6151"/>
    <w:rsid w:val="008E3A3C"/>
    <w:rsid w:val="0090533C"/>
    <w:rsid w:val="00906898"/>
    <w:rsid w:val="00920AE5"/>
    <w:rsid w:val="00950543"/>
    <w:rsid w:val="00952B78"/>
    <w:rsid w:val="009655CC"/>
    <w:rsid w:val="00966ECA"/>
    <w:rsid w:val="0096724D"/>
    <w:rsid w:val="00992B2B"/>
    <w:rsid w:val="009C1F79"/>
    <w:rsid w:val="009C2155"/>
    <w:rsid w:val="009C5EC3"/>
    <w:rsid w:val="00A01911"/>
    <w:rsid w:val="00A021AD"/>
    <w:rsid w:val="00A0404F"/>
    <w:rsid w:val="00A12896"/>
    <w:rsid w:val="00A13CE7"/>
    <w:rsid w:val="00A14BE7"/>
    <w:rsid w:val="00A16E1B"/>
    <w:rsid w:val="00A21434"/>
    <w:rsid w:val="00A2456D"/>
    <w:rsid w:val="00A44411"/>
    <w:rsid w:val="00A5168C"/>
    <w:rsid w:val="00A563C2"/>
    <w:rsid w:val="00A61BDE"/>
    <w:rsid w:val="00A71D7D"/>
    <w:rsid w:val="00A807FB"/>
    <w:rsid w:val="00A80D68"/>
    <w:rsid w:val="00A936F1"/>
    <w:rsid w:val="00AA7E89"/>
    <w:rsid w:val="00AC17BD"/>
    <w:rsid w:val="00AD06C0"/>
    <w:rsid w:val="00AE36F5"/>
    <w:rsid w:val="00AE3846"/>
    <w:rsid w:val="00AE5879"/>
    <w:rsid w:val="00AF3296"/>
    <w:rsid w:val="00AF3E88"/>
    <w:rsid w:val="00B17767"/>
    <w:rsid w:val="00B239D1"/>
    <w:rsid w:val="00B24D1D"/>
    <w:rsid w:val="00B24E36"/>
    <w:rsid w:val="00B33780"/>
    <w:rsid w:val="00B36585"/>
    <w:rsid w:val="00B61EEA"/>
    <w:rsid w:val="00B713EA"/>
    <w:rsid w:val="00B8376C"/>
    <w:rsid w:val="00BA0794"/>
    <w:rsid w:val="00BA43A6"/>
    <w:rsid w:val="00BA7AEF"/>
    <w:rsid w:val="00BC470C"/>
    <w:rsid w:val="00BC535A"/>
    <w:rsid w:val="00BD1A9E"/>
    <w:rsid w:val="00BD468B"/>
    <w:rsid w:val="00BD52E8"/>
    <w:rsid w:val="00C14FCD"/>
    <w:rsid w:val="00C2081E"/>
    <w:rsid w:val="00C2334D"/>
    <w:rsid w:val="00C30CF9"/>
    <w:rsid w:val="00C454A8"/>
    <w:rsid w:val="00C51643"/>
    <w:rsid w:val="00C56631"/>
    <w:rsid w:val="00C64FD4"/>
    <w:rsid w:val="00C755EC"/>
    <w:rsid w:val="00CA5FC6"/>
    <w:rsid w:val="00CA6165"/>
    <w:rsid w:val="00CA61E4"/>
    <w:rsid w:val="00CC09A3"/>
    <w:rsid w:val="00CC16E5"/>
    <w:rsid w:val="00CD019A"/>
    <w:rsid w:val="00CD241D"/>
    <w:rsid w:val="00CE4C0D"/>
    <w:rsid w:val="00CF0C0A"/>
    <w:rsid w:val="00D03D29"/>
    <w:rsid w:val="00D17731"/>
    <w:rsid w:val="00D26146"/>
    <w:rsid w:val="00D34E8F"/>
    <w:rsid w:val="00D3617B"/>
    <w:rsid w:val="00D43A75"/>
    <w:rsid w:val="00D52F68"/>
    <w:rsid w:val="00D55125"/>
    <w:rsid w:val="00D65D46"/>
    <w:rsid w:val="00D665B4"/>
    <w:rsid w:val="00D66E52"/>
    <w:rsid w:val="00D72662"/>
    <w:rsid w:val="00D7369A"/>
    <w:rsid w:val="00D74EF2"/>
    <w:rsid w:val="00D87AD8"/>
    <w:rsid w:val="00D92364"/>
    <w:rsid w:val="00DA5709"/>
    <w:rsid w:val="00DB51D3"/>
    <w:rsid w:val="00DC33BA"/>
    <w:rsid w:val="00DD26FF"/>
    <w:rsid w:val="00DD7627"/>
    <w:rsid w:val="00DE7FDC"/>
    <w:rsid w:val="00DF7C64"/>
    <w:rsid w:val="00DF7DFB"/>
    <w:rsid w:val="00E041DB"/>
    <w:rsid w:val="00E142F0"/>
    <w:rsid w:val="00E1468C"/>
    <w:rsid w:val="00E33133"/>
    <w:rsid w:val="00E33C99"/>
    <w:rsid w:val="00E4062C"/>
    <w:rsid w:val="00E4206E"/>
    <w:rsid w:val="00E4211E"/>
    <w:rsid w:val="00E433B9"/>
    <w:rsid w:val="00E71FD0"/>
    <w:rsid w:val="00E72714"/>
    <w:rsid w:val="00E76B56"/>
    <w:rsid w:val="00E91804"/>
    <w:rsid w:val="00E949FC"/>
    <w:rsid w:val="00EA0D82"/>
    <w:rsid w:val="00EB01B9"/>
    <w:rsid w:val="00EB06E2"/>
    <w:rsid w:val="00ED4C38"/>
    <w:rsid w:val="00F010A3"/>
    <w:rsid w:val="00F0453D"/>
    <w:rsid w:val="00F15BD6"/>
    <w:rsid w:val="00F17944"/>
    <w:rsid w:val="00F43B9D"/>
    <w:rsid w:val="00F44D51"/>
    <w:rsid w:val="00F6071C"/>
    <w:rsid w:val="00F61008"/>
    <w:rsid w:val="00F77386"/>
    <w:rsid w:val="00F80575"/>
    <w:rsid w:val="00F94E5D"/>
    <w:rsid w:val="00F954A5"/>
    <w:rsid w:val="00F97A2E"/>
    <w:rsid w:val="00FB66EB"/>
    <w:rsid w:val="00FB6F7C"/>
    <w:rsid w:val="00FC72AF"/>
    <w:rsid w:val="00FD59C2"/>
    <w:rsid w:val="00FD68A3"/>
    <w:rsid w:val="00FE1300"/>
    <w:rsid w:val="00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f37,#fcff93,#fcff6d"/>
    </o:shapedefaults>
    <o:shapelayout v:ext="edit">
      <o:idmap v:ext="edit" data="1"/>
    </o:shapelayout>
  </w:shapeDefaults>
  <w:decimalSymbol w:val=","/>
  <w:listSeparator w:val=";"/>
  <w14:docId w14:val="06E29D93"/>
  <w15:docId w15:val="{E2A5C5B3-F42F-4E6D-823E-36A7CBE6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48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12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D212E"/>
    <w:rPr>
      <w:color w:val="4275B4"/>
      <w:u w:val="single"/>
    </w:rPr>
  </w:style>
  <w:style w:type="paragraph" w:styleId="Odstavecseseznamem">
    <w:name w:val="List Paragraph"/>
    <w:basedOn w:val="Normln"/>
    <w:uiPriority w:val="34"/>
    <w:qFormat/>
    <w:rsid w:val="003D4AF2"/>
    <w:pPr>
      <w:ind w:left="720"/>
      <w:contextualSpacing/>
    </w:pPr>
    <w:rPr>
      <w:rFonts w:ascii="Calibri" w:eastAsia="Calibri" w:hAnsi="Calibri"/>
    </w:rPr>
  </w:style>
  <w:style w:type="table" w:styleId="Mkatabulky">
    <w:name w:val="Table Grid"/>
    <w:basedOn w:val="Normlntabulka"/>
    <w:uiPriority w:val="59"/>
    <w:rsid w:val="003D4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rsid w:val="00F6071C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F6071C"/>
    <w:rPr>
      <w:rFonts w:ascii="Times New Roman" w:eastAsia="Times New Roman" w:hAnsi="Times New Roman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B6F7C"/>
    <w:pPr>
      <w:spacing w:after="120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B6F7C"/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4A7982"/>
    <w:rPr>
      <w:rFonts w:ascii="Calibri" w:eastAsia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7982"/>
    <w:rPr>
      <w:rFonts w:ascii="Calibri" w:eastAsia="Calibri" w:hAnsi="Calibri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4E5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D468B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43A7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91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avlina.vavrinikova@ssluh.cz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tyles" Target="styles.xml"/><Relationship Id="rId12" Type="http://schemas.openxmlformats.org/officeDocument/2006/relationships/hyperlink" Target="http://www.ssluh.cz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eg"/><Relationship Id="rId5" Type="http://schemas.openxmlformats.org/officeDocument/2006/relationships/customXml" Target="../customXml/item5.xml"/><Relationship Id="rId15" Type="http://schemas.openxmlformats.org/officeDocument/2006/relationships/hyperlink" Target="mailto:jitka.hribova@ssluh.c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milie.sobkova@ssluh.cz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Let&#225;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A83507A37DC42A7D70D3F7CE9655D" ma:contentTypeVersion="12" ma:contentTypeDescription="Vytvoří nový dokument" ma:contentTypeScope="" ma:versionID="1925a893330b65115db95b494c877cc9">
  <xsd:schema xmlns:xsd="http://www.w3.org/2001/XMLSchema" xmlns:xs="http://www.w3.org/2001/XMLSchema" xmlns:p="http://schemas.microsoft.com/office/2006/metadata/properties" xmlns:ns2="a120f3b7-642f-45e2-915c-965926b5df3f" xmlns:ns3="c086348c-3b61-4ee6-9426-7bd22b63073d" targetNamespace="http://schemas.microsoft.com/office/2006/metadata/properties" ma:root="true" ma:fieldsID="8975babbef0341a362809889c6e3e378" ns2:_="" ns3:_="">
    <xsd:import namespace="a120f3b7-642f-45e2-915c-965926b5df3f"/>
    <xsd:import namespace="c086348c-3b61-4ee6-9426-7bd22b6307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0f3b7-642f-45e2-915c-965926b5df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f912665-0d78-4afd-8a8e-243ba0e31545}" ma:internalName="TaxCatchAll" ma:showField="CatchAllData" ma:web="a120f3b7-642f-45e2-915c-965926b5d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6348c-3b61-4ee6-9426-7bd22b630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38a2410-e846-45e8-b722-d3c63b4c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0f3b7-642f-45e2-915c-965926b5df3f" xsi:nil="true"/>
    <lcf76f155ced4ddcb4097134ff3c332f xmlns="c086348c-3b61-4ee6-9426-7bd22b63073d">
      <Terms xmlns="http://schemas.microsoft.com/office/infopath/2007/PartnerControls"/>
    </lcf76f155ced4ddcb4097134ff3c332f>
    <_dlc_DocId xmlns="a120f3b7-642f-45e2-915c-965926b5df3f">SSLUH-684929460-103238</_dlc_DocId>
    <_dlc_DocIdUrl xmlns="a120f3b7-642f-45e2-915c-965926b5df3f">
      <Url>https://ssluh.sharepoint.com/_layouts/15/DocIdRedir.aspx?ID=SSLUH-684929460-103238</Url>
      <Description>SSLUH-684929460-103238</Description>
    </_dlc_DocIdUrl>
  </documentManagement>
</p:properties>
</file>

<file path=customXml/itemProps1.xml><?xml version="1.0" encoding="utf-8"?>
<ds:datastoreItem xmlns:ds="http://schemas.openxmlformats.org/officeDocument/2006/customXml" ds:itemID="{60E62949-7EED-4122-BA3D-BA8285B8A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00FC5-CF09-4DB1-8F09-D385C88D15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10470-DB2A-4046-BA26-4447D19E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0f3b7-642f-45e2-915c-965926b5df3f"/>
    <ds:schemaRef ds:uri="c086348c-3b61-4ee6-9426-7bd22b630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7DB919-72AC-4237-8FF4-7E64E6EC3A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DCA71E-82D1-4FF1-BA4D-875247FD3BEE}">
  <ds:schemaRefs>
    <ds:schemaRef ds:uri="http://schemas.microsoft.com/office/2006/metadata/properties"/>
    <ds:schemaRef ds:uri="http://schemas.microsoft.com/office/infopath/2007/PartnerControls"/>
    <ds:schemaRef ds:uri="a120f3b7-642f-45e2-915c-965926b5df3f"/>
    <ds:schemaRef ds:uri="c086348c-3b61-4ee6-9426-7bd22b6307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</Template>
  <TotalTime>91</TotalTime>
  <Pages>2</Pages>
  <Words>494</Words>
  <Characters>3116</Characters>
  <Application>Microsoft Office Word</Application>
  <DocSecurity>0</DocSecurity>
  <Lines>173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Links>
    <vt:vector size="24" baseType="variant">
      <vt:variant>
        <vt:i4>393320</vt:i4>
      </vt:variant>
      <vt:variant>
        <vt:i4>9</vt:i4>
      </vt:variant>
      <vt:variant>
        <vt:i4>0</vt:i4>
      </vt:variant>
      <vt:variant>
        <vt:i4>5</vt:i4>
      </vt:variant>
      <vt:variant>
        <vt:lpwstr>mailto:jitka.hribova@ssluh.cz</vt:lpwstr>
      </vt:variant>
      <vt:variant>
        <vt:lpwstr/>
      </vt:variant>
      <vt:variant>
        <vt:i4>4784165</vt:i4>
      </vt:variant>
      <vt:variant>
        <vt:i4>6</vt:i4>
      </vt:variant>
      <vt:variant>
        <vt:i4>0</vt:i4>
      </vt:variant>
      <vt:variant>
        <vt:i4>5</vt:i4>
      </vt:variant>
      <vt:variant>
        <vt:lpwstr>mailto:emilie.sobkova@ssluh.cz</vt:lpwstr>
      </vt:variant>
      <vt:variant>
        <vt:lpwstr/>
      </vt:variant>
      <vt:variant>
        <vt:i4>7733263</vt:i4>
      </vt:variant>
      <vt:variant>
        <vt:i4>3</vt:i4>
      </vt:variant>
      <vt:variant>
        <vt:i4>0</vt:i4>
      </vt:variant>
      <vt:variant>
        <vt:i4>5</vt:i4>
      </vt:variant>
      <vt:variant>
        <vt:lpwstr>mailto:pavlina.vavrinikova@ssluh.cz</vt:lpwstr>
      </vt:variant>
      <vt:variant>
        <vt:lpwstr/>
      </vt:variant>
      <vt:variant>
        <vt:i4>1048578</vt:i4>
      </vt:variant>
      <vt:variant>
        <vt:i4>0</vt:i4>
      </vt:variant>
      <vt:variant>
        <vt:i4>0</vt:i4>
      </vt:variant>
      <vt:variant>
        <vt:i4>5</vt:i4>
      </vt:variant>
      <vt:variant>
        <vt:lpwstr>http://www.ssluh.cz/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pxc</dc:creator>
  <cp:keywords/>
  <dc:description/>
  <cp:lastModifiedBy>Jitka Hřibová</cp:lastModifiedBy>
  <cp:revision>13</cp:revision>
  <cp:lastPrinted>2022-07-27T14:37:00Z</cp:lastPrinted>
  <dcterms:created xsi:type="dcterms:W3CDTF">2026-08-25T08:34:00Z</dcterms:created>
  <dcterms:modified xsi:type="dcterms:W3CDTF">2026-08-25T10:13:00Z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0x010100926A83507A37DC42A7D70D3F7CE9655D</vt:lpwstr>
  </property>
  <property fmtid="{D5CDD505-2E9C-101B-9397-08002B2CF9AE}" pid="3" name="_dlc_DocIdItemGuid">
    <vt:lpwstr>b57d814f-0cc8-40ee-9ae6-b603a53ec85f</vt:lpwstr>
  </property>
  <property fmtid="{D5CDD505-2E9C-101B-9397-08002B2CF9AE}" pid="4" name="MediaServiceImageTags">
    <vt:lpwstr/>
  </property>
</Properties>
</file>